
<file path=[Content_Types].xml><?xml version="1.0" encoding="utf-8"?>
<Types xmlns="http://schemas.openxmlformats.org/package/2006/content-types">
  <Default Extension="png" ContentType="image/png"/>
  <Default Extension="svg" ContentType="image/unknow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31F" w:rsidRDefault="00F62A28">
      <w:pPr>
        <w:pStyle w:val="Normalny"/>
      </w:pPr>
      <w:bookmarkStart w:id="0" w:name="_GoBack"/>
      <w:bookmarkEnd w:id="0"/>
      <w:r>
        <w:rPr>
          <w:rStyle w:val="Domylnaczcionkaakapitu"/>
          <w:b/>
          <w:noProof/>
          <w:color w:val="B20000"/>
          <w:sz w:val="96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3407740</wp:posOffset>
                </wp:positionH>
                <wp:positionV relativeFrom="page">
                  <wp:posOffset>795015</wp:posOffset>
                </wp:positionV>
                <wp:extent cx="3561716" cy="1491615"/>
                <wp:effectExtent l="0" t="0" r="634" b="0"/>
                <wp:wrapNone/>
                <wp:docPr id="5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6" cy="149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F62A28">
                            <w:pPr>
                              <w:pStyle w:val="Normalny"/>
                              <w:spacing w:line="960" w:lineRule="exact"/>
                              <w:rPr>
                                <w:b/>
                                <w:color w:val="D51116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color w:val="D51116"/>
                                <w:sz w:val="96"/>
                                <w:szCs w:val="96"/>
                              </w:rPr>
                              <w:t>TECZKA</w:t>
                            </w:r>
                          </w:p>
                          <w:p w:rsidR="0081431F" w:rsidRDefault="00F62A28">
                            <w:pPr>
                              <w:pStyle w:val="Normalny"/>
                              <w:spacing w:line="960" w:lineRule="exact"/>
                              <w:rPr>
                                <w:b/>
                                <w:color w:val="D51116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color w:val="D51116"/>
                                <w:sz w:val="96"/>
                                <w:szCs w:val="96"/>
                              </w:rPr>
                              <w:t>TROSKI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268.35pt;margin-top:62.6pt;width:280.45pt;height:117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" stroked="f">
                <v:textbox>
                  <w:txbxContent>
                    <w:p w:rsidR="0081431F" w:rsidRDefault="00F62A28">
                      <w:pPr>
                        <w:pStyle w:val="Normalny"/>
                        <w:spacing w:line="960" w:lineRule="exact"/>
                        <w:rPr>
                          <w:b/>
                          <w:color w:val="D51116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color w:val="D51116"/>
                          <w:sz w:val="96"/>
                          <w:szCs w:val="96"/>
                        </w:rPr>
                        <w:t>TECZKA</w:t>
                      </w:r>
                    </w:p>
                    <w:p w:rsidR="0081431F" w:rsidRDefault="00F62A28">
                      <w:pPr>
                        <w:pStyle w:val="Normalny"/>
                        <w:spacing w:line="960" w:lineRule="exact"/>
                        <w:rPr>
                          <w:b/>
                          <w:color w:val="D51116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color w:val="D51116"/>
                          <w:sz w:val="96"/>
                          <w:szCs w:val="96"/>
                        </w:rPr>
                        <w:t>TROSKI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F62A28">
      <w:pPr>
        <w:pStyle w:val="Normaln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-21086</wp:posOffset>
                </wp:positionH>
                <wp:positionV relativeFrom="paragraph">
                  <wp:posOffset>67080</wp:posOffset>
                </wp:positionV>
                <wp:extent cx="3482977" cy="1833884"/>
                <wp:effectExtent l="0" t="0" r="3173" b="0"/>
                <wp:wrapNone/>
                <wp:docPr id="6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977" cy="183388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F62A28">
                            <w:pPr>
                              <w:pStyle w:val="Normalny"/>
                            </w:pPr>
                            <w:r>
                              <w:rPr>
                                <w:rStyle w:val="Domylnaczcionkaakapitu"/>
                                <w:iCs/>
                                <w:color w:val="FFFFFF"/>
                                <w:sz w:val="56"/>
                                <w:szCs w:val="48"/>
                              </w:rPr>
                              <w:t xml:space="preserve">    Z </w:t>
                            </w:r>
                            <w:r>
                              <w:rPr>
                                <w:rStyle w:val="Domylnaczcionkaakapitu"/>
                                <w:iCs/>
                                <w:color w:val="FFFFFF"/>
                                <w:sz w:val="58"/>
                                <w:szCs w:val="58"/>
                              </w:rPr>
                              <w:t>TESTAMENTEM</w:t>
                            </w:r>
                          </w:p>
                          <w:p w:rsidR="0081431F" w:rsidRDefault="00F62A28">
                            <w:pPr>
                              <w:pStyle w:val="Normalny"/>
                            </w:pPr>
                            <w:r>
                              <w:rPr>
                                <w:rStyle w:val="Domylnaczcionkaakapitu"/>
                                <w:iCs/>
                                <w:color w:val="FFFFFF"/>
                                <w:sz w:val="56"/>
                                <w:szCs w:val="48"/>
                              </w:rPr>
                              <w:t xml:space="preserve">    EMOCJONALNYM</w:t>
                            </w:r>
                          </w:p>
                          <w:p w:rsidR="0081431F" w:rsidRDefault="0081431F">
                            <w:pPr>
                              <w:pStyle w:val="Normalny"/>
                              <w:ind w:left="709"/>
                              <w:rPr>
                                <w:i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-1.65pt;margin-top:5.3pt;width:274.25pt;height:144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" fillcolor="black" stroked="f">
                <v:textbox>
                  <w:txbxContent>
                    <w:p w:rsidR="0081431F" w:rsidRDefault="00F62A28">
                      <w:pPr>
                        <w:pStyle w:val="Normalny"/>
                      </w:pPr>
                      <w:r>
                        <w:rPr>
                          <w:rStyle w:val="Domylnaczcionkaakapitu"/>
                          <w:iCs/>
                          <w:color w:val="FFFFFF"/>
                          <w:sz w:val="56"/>
                          <w:szCs w:val="48"/>
                        </w:rPr>
                        <w:t xml:space="preserve">    Z </w:t>
                      </w:r>
                      <w:r>
                        <w:rPr>
                          <w:rStyle w:val="Domylnaczcionkaakapitu"/>
                          <w:iCs/>
                          <w:color w:val="FFFFFF"/>
                          <w:sz w:val="58"/>
                          <w:szCs w:val="58"/>
                        </w:rPr>
                        <w:t>TESTAMENTEM</w:t>
                      </w:r>
                    </w:p>
                    <w:p w:rsidR="0081431F" w:rsidRDefault="00F62A28">
                      <w:pPr>
                        <w:pStyle w:val="Normalny"/>
                      </w:pPr>
                      <w:r>
                        <w:rPr>
                          <w:rStyle w:val="Domylnaczcionkaakapitu"/>
                          <w:iCs/>
                          <w:color w:val="FFFFFF"/>
                          <w:sz w:val="56"/>
                          <w:szCs w:val="48"/>
                        </w:rPr>
                        <w:t xml:space="preserve">    EMOCJONALNYM</w:t>
                      </w:r>
                    </w:p>
                    <w:p w:rsidR="0081431F" w:rsidRDefault="0081431F">
                      <w:pPr>
                        <w:pStyle w:val="Normalny"/>
                        <w:ind w:left="709"/>
                        <w:rPr>
                          <w:iCs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3507510</wp:posOffset>
                </wp:positionH>
                <wp:positionV relativeFrom="paragraph">
                  <wp:posOffset>71003</wp:posOffset>
                </wp:positionV>
                <wp:extent cx="2864486" cy="1833884"/>
                <wp:effectExtent l="0" t="0" r="0" b="0"/>
                <wp:wrapNone/>
                <wp:docPr id="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4486" cy="1833884"/>
                        </a:xfrm>
                        <a:prstGeom prst="rect">
                          <a:avLst/>
                        </a:prstGeom>
                        <a:solidFill>
                          <a:srgbClr val="D5111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81431F">
                            <w:pPr>
                              <w:pStyle w:val="Normalny"/>
                            </w:pPr>
                          </w:p>
                          <w:p w:rsidR="0081431F" w:rsidRDefault="00F62A28">
                            <w:pPr>
                              <w:pStyle w:val="Normalny"/>
                              <w:jc w:val="center"/>
                            </w:pPr>
                            <w:r>
                              <w:rPr>
                                <w:rStyle w:val="s1"/>
                                <w:color w:val="FFFFFF"/>
                                <w:sz w:val="28"/>
                                <w:szCs w:val="28"/>
                              </w:rPr>
                              <w:t>Najważniejsze informacje dla Twoich bliskich w jednym miejscu.</w:t>
                            </w:r>
                          </w:p>
                          <w:p w:rsidR="0081431F" w:rsidRDefault="0081431F">
                            <w:pPr>
                              <w:pStyle w:val="Normalny"/>
                              <w:jc w:val="center"/>
                            </w:pPr>
                          </w:p>
                          <w:p w:rsidR="0081431F" w:rsidRDefault="00F62A28">
                            <w:pPr>
                              <w:pStyle w:val="Normalny"/>
                              <w:widowControl/>
                              <w:suppressAutoHyphens w:val="0"/>
                              <w:jc w:val="center"/>
                              <w:textAlignment w:val="auto"/>
                              <w:rPr>
                                <w:rFonts w:eastAsia="Times New Roman" w:cs="Times New Roman"/>
                                <w:color w:val="FFFFFF"/>
                                <w:kern w:val="0"/>
                                <w:sz w:val="28"/>
                                <w:szCs w:val="28"/>
                                <w:lang w:eastAsia="pl-PL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FFFFFF"/>
                                <w:kern w:val="0"/>
                                <w:sz w:val="28"/>
                                <w:szCs w:val="28"/>
                                <w:lang w:eastAsia="pl-PL" w:bidi="ar-SA"/>
                              </w:rPr>
                              <w:t>Zostaw po sobie dobre</w:t>
                            </w:r>
                          </w:p>
                          <w:p w:rsidR="0081431F" w:rsidRDefault="00F62A28">
                            <w:pPr>
                              <w:pStyle w:val="Normalny"/>
                              <w:widowControl/>
                              <w:suppressAutoHyphens w:val="0"/>
                              <w:jc w:val="center"/>
                              <w:textAlignment w:val="auto"/>
                              <w:rPr>
                                <w:rFonts w:eastAsia="Times New Roman" w:cs="Times New Roman"/>
                                <w:color w:val="FFFFFF"/>
                                <w:kern w:val="0"/>
                                <w:sz w:val="28"/>
                                <w:szCs w:val="28"/>
                                <w:lang w:eastAsia="pl-PL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FFFFFF"/>
                                <w:kern w:val="0"/>
                                <w:sz w:val="28"/>
                                <w:szCs w:val="28"/>
                                <w:lang w:eastAsia="pl-PL" w:bidi="ar-SA"/>
                              </w:rPr>
                              <w:t>wspomnienia.</w:t>
                            </w:r>
                          </w:p>
                          <w:p w:rsidR="0081431F" w:rsidRDefault="00F62A28">
                            <w:pPr>
                              <w:pStyle w:val="Normalny"/>
                              <w:widowControl/>
                              <w:suppressAutoHyphens w:val="0"/>
                              <w:jc w:val="center"/>
                              <w:textAlignment w:val="auto"/>
                              <w:rPr>
                                <w:rFonts w:eastAsia="Times New Roman" w:cs="Times New Roman"/>
                                <w:color w:val="FFFFFF"/>
                                <w:kern w:val="0"/>
                                <w:sz w:val="28"/>
                                <w:szCs w:val="28"/>
                                <w:lang w:eastAsia="pl-PL"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FFFFFF"/>
                                <w:kern w:val="0"/>
                                <w:sz w:val="28"/>
                                <w:szCs w:val="28"/>
                                <w:lang w:eastAsia="pl-PL" w:bidi="ar-SA"/>
                              </w:rPr>
                              <w:t xml:space="preserve">Ułatw bliskim </w:t>
                            </w:r>
                            <w:r>
                              <w:rPr>
                                <w:rFonts w:eastAsia="Times New Roman" w:cs="Times New Roman"/>
                                <w:color w:val="FFFFFF"/>
                                <w:kern w:val="0"/>
                                <w:sz w:val="28"/>
                                <w:szCs w:val="28"/>
                                <w:lang w:eastAsia="pl-PL" w:bidi="ar-SA"/>
                              </w:rPr>
                              <w:t>ten trudny czas.</w:t>
                            </w:r>
                          </w:p>
                          <w:p w:rsidR="0081431F" w:rsidRDefault="0081431F">
                            <w:pPr>
                              <w:pStyle w:val="p1"/>
                              <w:jc w:val="center"/>
                            </w:pPr>
                          </w:p>
                          <w:p w:rsidR="0081431F" w:rsidRDefault="0081431F">
                            <w:pPr>
                              <w:pStyle w:val="Normalny"/>
                              <w:spacing w:after="80"/>
                              <w:ind w:left="426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276.2pt;margin-top:5.6pt;width:225.55pt;height:14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" fillcolor="#d51116" stroked="f">
                <v:textbox>
                  <w:txbxContent>
                    <w:p w:rsidR="0081431F" w:rsidRDefault="0081431F">
                      <w:pPr>
                        <w:pStyle w:val="Normalny"/>
                      </w:pPr>
                    </w:p>
                    <w:p w:rsidR="0081431F" w:rsidRDefault="00F62A28">
                      <w:pPr>
                        <w:pStyle w:val="Normalny"/>
                        <w:jc w:val="center"/>
                      </w:pPr>
                      <w:r>
                        <w:rPr>
                          <w:rStyle w:val="s1"/>
                          <w:color w:val="FFFFFF"/>
                          <w:sz w:val="28"/>
                          <w:szCs w:val="28"/>
                        </w:rPr>
                        <w:t>Najważniejsze informacje dla Twoich bliskich w jednym miejscu.</w:t>
                      </w:r>
                    </w:p>
                    <w:p w:rsidR="0081431F" w:rsidRDefault="0081431F">
                      <w:pPr>
                        <w:pStyle w:val="Normalny"/>
                        <w:jc w:val="center"/>
                      </w:pPr>
                    </w:p>
                    <w:p w:rsidR="0081431F" w:rsidRDefault="00F62A28">
                      <w:pPr>
                        <w:pStyle w:val="Normalny"/>
                        <w:widowControl/>
                        <w:suppressAutoHyphens w:val="0"/>
                        <w:jc w:val="center"/>
                        <w:textAlignment w:val="auto"/>
                        <w:rPr>
                          <w:rFonts w:eastAsia="Times New Roman" w:cs="Times New Roman"/>
                          <w:color w:val="FFFFFF"/>
                          <w:kern w:val="0"/>
                          <w:sz w:val="28"/>
                          <w:szCs w:val="28"/>
                          <w:lang w:eastAsia="pl-PL" w:bidi="ar-SA"/>
                        </w:rPr>
                      </w:pPr>
                      <w:r>
                        <w:rPr>
                          <w:rFonts w:eastAsia="Times New Roman" w:cs="Times New Roman"/>
                          <w:color w:val="FFFFFF"/>
                          <w:kern w:val="0"/>
                          <w:sz w:val="28"/>
                          <w:szCs w:val="28"/>
                          <w:lang w:eastAsia="pl-PL" w:bidi="ar-SA"/>
                        </w:rPr>
                        <w:t>Zostaw po sobie dobre</w:t>
                      </w:r>
                    </w:p>
                    <w:p w:rsidR="0081431F" w:rsidRDefault="00F62A28">
                      <w:pPr>
                        <w:pStyle w:val="Normalny"/>
                        <w:widowControl/>
                        <w:suppressAutoHyphens w:val="0"/>
                        <w:jc w:val="center"/>
                        <w:textAlignment w:val="auto"/>
                        <w:rPr>
                          <w:rFonts w:eastAsia="Times New Roman" w:cs="Times New Roman"/>
                          <w:color w:val="FFFFFF"/>
                          <w:kern w:val="0"/>
                          <w:sz w:val="28"/>
                          <w:szCs w:val="28"/>
                          <w:lang w:eastAsia="pl-PL" w:bidi="ar-SA"/>
                        </w:rPr>
                      </w:pPr>
                      <w:r>
                        <w:rPr>
                          <w:rFonts w:eastAsia="Times New Roman" w:cs="Times New Roman"/>
                          <w:color w:val="FFFFFF"/>
                          <w:kern w:val="0"/>
                          <w:sz w:val="28"/>
                          <w:szCs w:val="28"/>
                          <w:lang w:eastAsia="pl-PL" w:bidi="ar-SA"/>
                        </w:rPr>
                        <w:t>wspomnienia.</w:t>
                      </w:r>
                    </w:p>
                    <w:p w:rsidR="0081431F" w:rsidRDefault="00F62A28">
                      <w:pPr>
                        <w:pStyle w:val="Normalny"/>
                        <w:widowControl/>
                        <w:suppressAutoHyphens w:val="0"/>
                        <w:jc w:val="center"/>
                        <w:textAlignment w:val="auto"/>
                        <w:rPr>
                          <w:rFonts w:eastAsia="Times New Roman" w:cs="Times New Roman"/>
                          <w:color w:val="FFFFFF"/>
                          <w:kern w:val="0"/>
                          <w:sz w:val="28"/>
                          <w:szCs w:val="28"/>
                          <w:lang w:eastAsia="pl-PL" w:bidi="ar-SA"/>
                        </w:rPr>
                      </w:pPr>
                      <w:r>
                        <w:rPr>
                          <w:rFonts w:eastAsia="Times New Roman" w:cs="Times New Roman"/>
                          <w:color w:val="FFFFFF"/>
                          <w:kern w:val="0"/>
                          <w:sz w:val="28"/>
                          <w:szCs w:val="28"/>
                          <w:lang w:eastAsia="pl-PL" w:bidi="ar-SA"/>
                        </w:rPr>
                        <w:t xml:space="preserve">Ułatw bliskim </w:t>
                      </w:r>
                      <w:r>
                        <w:rPr>
                          <w:rFonts w:eastAsia="Times New Roman" w:cs="Times New Roman"/>
                          <w:color w:val="FFFFFF"/>
                          <w:kern w:val="0"/>
                          <w:sz w:val="28"/>
                          <w:szCs w:val="28"/>
                          <w:lang w:eastAsia="pl-PL" w:bidi="ar-SA"/>
                        </w:rPr>
                        <w:t>ten trudny czas.</w:t>
                      </w:r>
                    </w:p>
                    <w:p w:rsidR="0081431F" w:rsidRDefault="0081431F">
                      <w:pPr>
                        <w:pStyle w:val="p1"/>
                        <w:jc w:val="center"/>
                      </w:pPr>
                    </w:p>
                    <w:p w:rsidR="0081431F" w:rsidRDefault="0081431F">
                      <w:pPr>
                        <w:pStyle w:val="Normalny"/>
                        <w:spacing w:after="80"/>
                        <w:ind w:left="426"/>
                      </w:pPr>
                    </w:p>
                  </w:txbxContent>
                </v:textbox>
              </v:shape>
            </w:pict>
          </mc:Fallback>
        </mc:AlternateContent>
      </w: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F62A28">
      <w:pPr>
        <w:pStyle w:val="Normaln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F62A28">
      <w:pPr>
        <w:pStyle w:val="Normaln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4306</wp:posOffset>
            </wp:positionH>
            <wp:positionV relativeFrom="page">
              <wp:posOffset>795646</wp:posOffset>
            </wp:positionV>
            <wp:extent cx="2368552" cy="1285244"/>
            <wp:effectExtent l="0" t="0" r="0" b="0"/>
            <wp:wrapNone/>
            <wp:docPr id="8" name="Obraz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8552" cy="12852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tbl>
      <w:tblPr>
        <w:tblW w:w="100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9"/>
        <w:gridCol w:w="6220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3859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Imię i nazwisko:</w:t>
            </w:r>
          </w:p>
        </w:tc>
        <w:tc>
          <w:tcPr>
            <w:tcW w:w="6220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1107"/>
        </w:trPr>
        <w:tc>
          <w:tcPr>
            <w:tcW w:w="3859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Data przygotowania:</w:t>
            </w:r>
          </w:p>
        </w:tc>
        <w:tc>
          <w:tcPr>
            <w:tcW w:w="62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1935"/>
        </w:trPr>
        <w:tc>
          <w:tcPr>
            <w:tcW w:w="3859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 xml:space="preserve">Osoba/y poinformowana o teczce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(imię, nazwisko, telefon)</w:t>
            </w:r>
          </w:p>
        </w:tc>
        <w:tc>
          <w:tcPr>
            <w:tcW w:w="6220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ectPr w:rsidR="0081431F">
          <w:pgSz w:w="12240" w:h="15840"/>
          <w:pgMar w:top="1247" w:right="1134" w:bottom="1814" w:left="1134" w:header="720" w:footer="720" w:gutter="0"/>
          <w:cols w:space="720"/>
        </w:sectPr>
      </w:pPr>
      <w:r>
        <w:rPr>
          <w:rStyle w:val="Domylnaczcionkaakapitu"/>
          <w:b/>
          <w:noProof/>
          <w:color w:val="B20000"/>
          <w:sz w:val="96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-7571</wp:posOffset>
                </wp:positionH>
                <wp:positionV relativeFrom="paragraph">
                  <wp:posOffset>149742</wp:posOffset>
                </wp:positionV>
                <wp:extent cx="6420487" cy="835661"/>
                <wp:effectExtent l="0" t="0" r="0" b="2539"/>
                <wp:wrapNone/>
                <wp:docPr id="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7" cy="835661"/>
                        </a:xfrm>
                        <a:prstGeom prst="rect">
                          <a:avLst/>
                        </a:prstGeom>
                        <a:solidFill>
                          <a:srgbClr val="D5111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81431F">
                            <w:pPr>
                              <w:pStyle w:val="Normalny"/>
                              <w:ind w:left="851" w:right="283"/>
                              <w:rPr>
                                <w:color w:val="FFFFFF"/>
                              </w:rPr>
                            </w:pPr>
                          </w:p>
                          <w:p w:rsidR="0081431F" w:rsidRDefault="00F62A28">
                            <w:pPr>
                              <w:pStyle w:val="Normalny"/>
                              <w:spacing w:after="160"/>
                              <w:ind w:left="851" w:right="283"/>
                            </w:pPr>
                            <w:r>
                              <w:rPr>
                                <w:rStyle w:val="Domylnaczcionkaakapitu"/>
                                <w:rFonts w:eastAsia="Calibri"/>
                                <w:b/>
                                <w:color w:val="FFFFFF"/>
                                <w:sz w:val="28"/>
                                <w:szCs w:val="36"/>
                              </w:rPr>
                              <w:t xml:space="preserve">Uwaga: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 xml:space="preserve">Czerwona Teczka ma służyć Twoim bliskim. Nie musi zawierać oryginałów wszystkich dokumentów -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>wystarczy wskazanie, gdzie są przechowywane (np. segregator, sejf, bank, kancelaria).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-.6pt;margin-top:11.8pt;width:505.55pt;height:65.8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" fillcolor="#d51116" stroked="f">
                <v:textbox>
                  <w:txbxContent>
                    <w:p w:rsidR="0081431F" w:rsidRDefault="0081431F">
                      <w:pPr>
                        <w:pStyle w:val="Normalny"/>
                        <w:ind w:left="851" w:right="283"/>
                        <w:rPr>
                          <w:color w:val="FFFFFF"/>
                        </w:rPr>
                      </w:pPr>
                    </w:p>
                    <w:p w:rsidR="0081431F" w:rsidRDefault="00F62A28">
                      <w:pPr>
                        <w:pStyle w:val="Normalny"/>
                        <w:spacing w:after="160"/>
                        <w:ind w:left="851" w:right="283"/>
                      </w:pPr>
                      <w:r>
                        <w:rPr>
                          <w:rStyle w:val="Domylnaczcionkaakapitu"/>
                          <w:rFonts w:eastAsia="Calibri"/>
                          <w:b/>
                          <w:color w:val="FFFFFF"/>
                          <w:sz w:val="28"/>
                          <w:szCs w:val="36"/>
                        </w:rPr>
                        <w:t xml:space="preserve">Uwaga: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 xml:space="preserve">Czerwona Teczka ma służyć Twoim bliskim. Nie musi zawierać oryginałów wszystkich dokumentów -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>wystarczy wskazanie, gdzie są przechowywane (np. segregator, sejf, bank, kancelaria).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134928</wp:posOffset>
            </wp:positionH>
            <wp:positionV relativeFrom="paragraph">
              <wp:posOffset>339754</wp:posOffset>
            </wp:positionV>
            <wp:extent cx="431167" cy="431167"/>
            <wp:effectExtent l="0" t="0" r="6983" b="6983"/>
            <wp:wrapNone/>
            <wp:docPr id="10" name="Grafika 3" descr="Informacje z wypełnieniem pełn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167" cy="4311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1431F" w:rsidRDefault="00F62A28">
      <w:pPr>
        <w:pStyle w:val="Normalny"/>
        <w:spacing w:before="280" w:after="120"/>
        <w:rPr>
          <w:rFonts w:eastAsia="Cambria"/>
          <w:b/>
          <w:color w:val="D51116"/>
          <w:sz w:val="56"/>
          <w:szCs w:val="48"/>
        </w:rPr>
      </w:pPr>
      <w:r>
        <w:rPr>
          <w:rFonts w:eastAsia="Cambria"/>
          <w:b/>
          <w:color w:val="D51116"/>
          <w:sz w:val="56"/>
          <w:szCs w:val="48"/>
        </w:rPr>
        <w:lastRenderedPageBreak/>
        <w:t>Wprowadzenie</w:t>
      </w:r>
    </w:p>
    <w:p w:rsidR="0081431F" w:rsidRDefault="0081431F">
      <w:pPr>
        <w:pStyle w:val="Normalny"/>
        <w:spacing w:after="80"/>
        <w:rPr>
          <w:rFonts w:eastAsia="Calibri"/>
          <w:color w:val="232323"/>
        </w:rPr>
      </w:pPr>
    </w:p>
    <w:p w:rsidR="0081431F" w:rsidRDefault="00F62A28">
      <w:pPr>
        <w:pStyle w:val="Normalny"/>
        <w:spacing w:after="80" w:line="276" w:lineRule="auto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>Czerwona Teczka to uporządkowany zestaw informacji i dokumentów, które mają pomóc Twoim bliskim sprawnie i zgodnie z Twoją wolą działać po Twojej śmierci.</w:t>
      </w:r>
      <w:r>
        <w:rPr>
          <w:rFonts w:eastAsia="Calibri"/>
          <w:b/>
          <w:bCs/>
          <w:color w:val="232323"/>
        </w:rPr>
        <w:t xml:space="preserve"> </w:t>
      </w:r>
    </w:p>
    <w:p w:rsidR="0081431F" w:rsidRDefault="00F62A28">
      <w:pPr>
        <w:pStyle w:val="Normalny"/>
        <w:spacing w:after="80" w:line="276" w:lineRule="auto"/>
      </w:pPr>
      <w:r>
        <w:rPr>
          <w:rStyle w:val="Domylnaczcionkaakapitu"/>
          <w:i/>
          <w:iCs/>
          <w:noProof/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4443</wp:posOffset>
                </wp:positionH>
                <wp:positionV relativeFrom="paragraph">
                  <wp:posOffset>113028</wp:posOffset>
                </wp:positionV>
                <wp:extent cx="6420488" cy="0"/>
                <wp:effectExtent l="0" t="0" r="37462" b="19050"/>
                <wp:wrapTopAndBottom/>
                <wp:docPr id="11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0488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D51116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8E9C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4" o:spid="_x0000_s1026" type="#_x0000_t32" style="position:absolute;margin-left:.35pt;margin-top:8.9pt;width:505.5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" strokecolor="#d51116" strokeweight=".17625mm">
                <v:stroke joinstyle="miter"/>
                <w10:wrap type="topAndBottom"/>
              </v:shape>
            </w:pict>
          </mc:Fallback>
        </mc:AlternateContent>
      </w:r>
    </w:p>
    <w:p w:rsidR="0081431F" w:rsidRDefault="00F62A28">
      <w:pPr>
        <w:pStyle w:val="Normalny"/>
        <w:spacing w:after="80" w:line="276" w:lineRule="auto"/>
      </w:pPr>
      <w:r>
        <w:rPr>
          <w:rStyle w:val="Domylnaczcionkaakapitu"/>
          <w:rFonts w:eastAsia="Calibri"/>
          <w:b/>
          <w:bCs/>
          <w:i/>
          <w:iCs/>
          <w:color w:val="232323"/>
          <w:sz w:val="32"/>
          <w:szCs w:val="32"/>
        </w:rPr>
        <w:t>To przewodnik:</w:t>
      </w:r>
      <w:r>
        <w:rPr>
          <w:rStyle w:val="Domylnaczcionkaakapitu"/>
          <w:rFonts w:eastAsia="Calibri"/>
          <w:i/>
          <w:iCs/>
          <w:color w:val="232323"/>
          <w:sz w:val="32"/>
          <w:szCs w:val="32"/>
        </w:rPr>
        <w:t xml:space="preserve"> </w:t>
      </w:r>
      <w:r>
        <w:rPr>
          <w:rStyle w:val="Domylnaczcionkaakapitu"/>
          <w:rFonts w:eastAsia="Calibri"/>
          <w:b/>
          <w:bCs/>
          <w:i/>
          <w:iCs/>
          <w:color w:val="D51116"/>
          <w:sz w:val="32"/>
          <w:szCs w:val="32"/>
        </w:rPr>
        <w:t>co zrobić, gdzie szukać, do kogo zadzwonić, jaka jest Twoja wola dotycząca spraw doczesnych.</w:t>
      </w:r>
    </w:p>
    <w:p w:rsidR="0081431F" w:rsidRDefault="00F62A28">
      <w:pPr>
        <w:pStyle w:val="Normalny"/>
        <w:spacing w:after="80" w:line="276" w:lineRule="auto"/>
      </w:pPr>
      <w:r>
        <w:rPr>
          <w:rStyle w:val="Domylnaczcionkaakapitu"/>
          <w:i/>
          <w:iCs/>
          <w:noProof/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4443</wp:posOffset>
                </wp:positionH>
                <wp:positionV relativeFrom="paragraph">
                  <wp:posOffset>123828</wp:posOffset>
                </wp:positionV>
                <wp:extent cx="6420488" cy="0"/>
                <wp:effectExtent l="0" t="0" r="37462" b="19050"/>
                <wp:wrapTopAndBottom/>
                <wp:docPr id="12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0488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D51116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091F09" id="Łącznik prosty 4" o:spid="_x0000_s1026" type="#_x0000_t32" style="position:absolute;margin-left:.35pt;margin-top:9.75pt;width:505.5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" strokecolor="#d51116" strokeweight=".17625mm">
                <v:stroke joinstyle="miter"/>
                <w10:wrap type="topAndBottom"/>
              </v:shape>
            </w:pict>
          </mc:Fallback>
        </mc:AlternateContent>
      </w:r>
    </w:p>
    <w:p w:rsidR="0081431F" w:rsidRDefault="00F62A28">
      <w:pPr>
        <w:pStyle w:val="Normalny"/>
        <w:spacing w:after="80" w:line="276" w:lineRule="auto"/>
        <w:rPr>
          <w:rFonts w:eastAsia="Calibri"/>
          <w:color w:val="232323"/>
        </w:rPr>
      </w:pPr>
      <w:r>
        <w:rPr>
          <w:rFonts w:eastAsia="Calibri"/>
          <w:color w:val="232323"/>
        </w:rPr>
        <w:t xml:space="preserve">Przygotowanie takiej teczki jest aktem odpowiedzialności i troski. W czasie żałoby nawet proste formalności potrafią przytłoczyć. Dobrze </w:t>
      </w:r>
      <w:r>
        <w:rPr>
          <w:rFonts w:eastAsia="Calibri"/>
          <w:color w:val="232323"/>
        </w:rPr>
        <w:t>przygotowana teczka oszczędza Twoim bliskim chaosu, stresu i ryzyka pomyłek.</w:t>
      </w:r>
    </w:p>
    <w:p w:rsidR="0081431F" w:rsidRDefault="0081431F">
      <w:pPr>
        <w:pStyle w:val="Normalny"/>
        <w:spacing w:after="80" w:line="276" w:lineRule="auto"/>
      </w:pPr>
    </w:p>
    <w:p w:rsidR="0081431F" w:rsidRDefault="00F62A28">
      <w:pPr>
        <w:pStyle w:val="Normalny"/>
        <w:spacing w:after="80" w:line="276" w:lineRule="auto"/>
      </w:pPr>
      <w:r>
        <w:rPr>
          <w:rStyle w:val="Domylnaczcionkaakapitu"/>
          <w:rFonts w:eastAsia="Calibri"/>
          <w:b/>
          <w:bCs/>
          <w:color w:val="232323"/>
        </w:rPr>
        <w:t xml:space="preserve">Ten wzór łączy dwa elementy: ważne dokumenty oraz Testament Emocjonalny </w:t>
      </w:r>
      <w:r>
        <w:rPr>
          <w:rStyle w:val="Domylnaczcionkaakapitu"/>
          <w:rFonts w:eastAsia="Calibri"/>
          <w:b/>
          <w:bCs/>
          <w:color w:val="232323"/>
        </w:rPr>
        <w:br/>
      </w:r>
      <w:r>
        <w:rPr>
          <w:rStyle w:val="Domylnaczcionkaakapitu"/>
          <w:rFonts w:eastAsia="Calibri"/>
          <w:color w:val="232323"/>
        </w:rPr>
        <w:t>- osobiste przesłanie, które zostawiasz tym, których kochasz.</w:t>
      </w:r>
    </w:p>
    <w:p w:rsidR="0081431F" w:rsidRDefault="00F62A28">
      <w:pPr>
        <w:pStyle w:val="Normalny"/>
        <w:spacing w:after="160"/>
      </w:pPr>
      <w:r>
        <w:rPr>
          <w:noProof/>
          <w:lang w:val="en-US" w:eastAsia="en-US" w:bidi="ar-SA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92711</wp:posOffset>
            </wp:positionH>
            <wp:positionV relativeFrom="paragraph">
              <wp:posOffset>574307</wp:posOffset>
            </wp:positionV>
            <wp:extent cx="431322" cy="431322"/>
            <wp:effectExtent l="0" t="0" r="6828" b="6828"/>
            <wp:wrapNone/>
            <wp:docPr id="13" name="Grafika 3" descr="Informacje z wypełnieniem pełn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322" cy="4313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Domylnaczcionkaakapitu"/>
          <w:b/>
          <w:noProof/>
          <w:color w:val="B20000"/>
          <w:sz w:val="96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336874</wp:posOffset>
                </wp:positionV>
                <wp:extent cx="6420487" cy="835661"/>
                <wp:effectExtent l="0" t="0" r="0" b="2539"/>
                <wp:wrapTopAndBottom/>
                <wp:docPr id="1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7" cy="835661"/>
                        </a:xfrm>
                        <a:prstGeom prst="rect">
                          <a:avLst/>
                        </a:prstGeom>
                        <a:solidFill>
                          <a:srgbClr val="D5111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81431F">
                            <w:pPr>
                              <w:pStyle w:val="Normalny"/>
                              <w:ind w:left="851" w:right="283"/>
                              <w:rPr>
                                <w:color w:val="FFFFFF"/>
                              </w:rPr>
                            </w:pPr>
                          </w:p>
                          <w:p w:rsidR="0081431F" w:rsidRDefault="00F62A28">
                            <w:pPr>
                              <w:pStyle w:val="Normalny"/>
                              <w:spacing w:after="160"/>
                              <w:ind w:left="851" w:right="283"/>
                            </w:pPr>
                            <w:r>
                              <w:rPr>
                                <w:rStyle w:val="Domylnaczcionkaakapitu"/>
                                <w:rFonts w:eastAsia="Calibri"/>
                                <w:b/>
                                <w:color w:val="FFFFFF"/>
                                <w:sz w:val="28"/>
                                <w:szCs w:val="36"/>
                              </w:rPr>
                              <w:t xml:space="preserve">Uwaga: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>Ten dokument nie jest poradą pr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>awną. W sprawach formalnych skonsultuj testament i dyspozycje z notariuszem lub prawnikiem.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0;margin-top:26.55pt;width:505.55pt;height:65.8pt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" fillcolor="#d51116" stroked="f">
                <v:textbox>
                  <w:txbxContent>
                    <w:p w:rsidR="0081431F" w:rsidRDefault="0081431F">
                      <w:pPr>
                        <w:pStyle w:val="Normalny"/>
                        <w:ind w:left="851" w:right="283"/>
                        <w:rPr>
                          <w:color w:val="FFFFFF"/>
                        </w:rPr>
                      </w:pPr>
                    </w:p>
                    <w:p w:rsidR="0081431F" w:rsidRDefault="00F62A28">
                      <w:pPr>
                        <w:pStyle w:val="Normalny"/>
                        <w:spacing w:after="160"/>
                        <w:ind w:left="851" w:right="283"/>
                      </w:pPr>
                      <w:r>
                        <w:rPr>
                          <w:rStyle w:val="Domylnaczcionkaakapitu"/>
                          <w:rFonts w:eastAsia="Calibri"/>
                          <w:b/>
                          <w:color w:val="FFFFFF"/>
                          <w:sz w:val="28"/>
                          <w:szCs w:val="36"/>
                        </w:rPr>
                        <w:t xml:space="preserve">Uwaga: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>Ten dokument nie jest poradą pr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>awną. W sprawach formalnych skonsultuj testament i dyspozycje z notariuszem lub prawnikiem.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1431F" w:rsidRDefault="0081431F">
      <w:pPr>
        <w:pStyle w:val="Normalny"/>
        <w:spacing w:after="160"/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000000"/>
          <w:sz w:val="36"/>
          <w:szCs w:val="36"/>
          <w:u w:val="single"/>
        </w:rPr>
      </w:pPr>
      <w:r>
        <w:rPr>
          <w:rFonts w:eastAsia="Cambria"/>
          <w:b/>
          <w:color w:val="000000"/>
          <w:sz w:val="36"/>
          <w:szCs w:val="36"/>
          <w:u w:val="single"/>
        </w:rPr>
        <w:t>Jak korzystać z tej teczki</w:t>
      </w:r>
    </w:p>
    <w:p w:rsidR="0081431F" w:rsidRDefault="0081431F">
      <w:pPr>
        <w:pStyle w:val="Normalny"/>
        <w:spacing w:before="200" w:after="80"/>
        <w:rPr>
          <w:rFonts w:eastAsia="Cambria"/>
          <w:b/>
          <w:color w:val="000000"/>
          <w:sz w:val="6"/>
          <w:szCs w:val="6"/>
          <w:u w:val="single"/>
        </w:rPr>
      </w:pPr>
    </w:p>
    <w:p w:rsidR="0081431F" w:rsidRDefault="00F62A28">
      <w:pPr>
        <w:pStyle w:val="Akapitzlist"/>
        <w:numPr>
          <w:ilvl w:val="0"/>
          <w:numId w:val="7"/>
        </w:numPr>
        <w:spacing w:after="20" w:line="360" w:lineRule="auto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>Wydrukuj dokument i wypełnij czytelnie (drukowanymi literami) albo uzupełnij elektronicznie.</w:t>
      </w:r>
    </w:p>
    <w:p w:rsidR="0081431F" w:rsidRDefault="00F62A28">
      <w:pPr>
        <w:pStyle w:val="Akapitzlist"/>
        <w:numPr>
          <w:ilvl w:val="0"/>
          <w:numId w:val="7"/>
        </w:numPr>
        <w:spacing w:after="20" w:line="360" w:lineRule="auto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>Umieść wydruk w teczce lub segregatorze.</w:t>
      </w:r>
    </w:p>
    <w:p w:rsidR="0081431F" w:rsidRDefault="00F62A28">
      <w:pPr>
        <w:pStyle w:val="Akapitzlist"/>
        <w:numPr>
          <w:ilvl w:val="0"/>
          <w:numId w:val="7"/>
        </w:numPr>
        <w:spacing w:after="20" w:line="360" w:lineRule="auto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>Dołącz kopie lub oryginały dokumentów (według Twojej decyzji).</w:t>
      </w:r>
    </w:p>
    <w:p w:rsidR="0081431F" w:rsidRDefault="00F62A28">
      <w:pPr>
        <w:pStyle w:val="Akapitzlist"/>
        <w:numPr>
          <w:ilvl w:val="0"/>
          <w:numId w:val="7"/>
        </w:numPr>
        <w:spacing w:after="20" w:line="360" w:lineRule="auto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>Ustal jedno miejsce przechowywania i poinformuj zaufaną osobę.</w:t>
      </w:r>
    </w:p>
    <w:p w:rsidR="0081431F" w:rsidRDefault="00F62A28">
      <w:pPr>
        <w:pStyle w:val="Akapitzlist"/>
        <w:numPr>
          <w:ilvl w:val="0"/>
          <w:numId w:val="7"/>
        </w:numPr>
        <w:spacing w:after="20" w:line="360" w:lineRule="auto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>Aktualizuj dane minimum raz w roku lub po istotnych zmianach (kredyt, polisa, nowe konto).</w:t>
      </w: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  <w:rPr>
          <w:rFonts w:eastAsia="Cambria"/>
          <w:b/>
          <w:color w:val="D51116"/>
          <w:sz w:val="56"/>
          <w:szCs w:val="48"/>
        </w:rPr>
      </w:pPr>
    </w:p>
    <w:p w:rsidR="0081431F" w:rsidRDefault="00F62A28">
      <w:pPr>
        <w:pStyle w:val="Normalny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 xml:space="preserve">Część I </w:t>
      </w:r>
      <w:r>
        <w:rPr>
          <w:rStyle w:val="Domylnaczcionkaakapitu"/>
          <w:rFonts w:eastAsia="Cambria"/>
          <w:b/>
          <w:color w:val="D51116"/>
          <w:sz w:val="32"/>
        </w:rPr>
        <w:t>- Instrukcja postępowania po</w:t>
      </w:r>
      <w:r>
        <w:rPr>
          <w:rStyle w:val="Domylnaczcionkaakapitu"/>
          <w:rFonts w:eastAsia="Cambria"/>
          <w:b/>
          <w:color w:val="D51116"/>
          <w:sz w:val="32"/>
        </w:rPr>
        <w:t xml:space="preserve"> mojej śmierci</w:t>
      </w:r>
    </w:p>
    <w:p w:rsidR="0081431F" w:rsidRDefault="00F62A28">
      <w:pPr>
        <w:pStyle w:val="Normalny"/>
        <w:spacing w:after="80"/>
      </w:pPr>
      <w:r>
        <w:rPr>
          <w:rStyle w:val="Domylnaczcionkaakapitu"/>
          <w:i/>
          <w:iCs/>
          <w:noProof/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16322</wp:posOffset>
                </wp:positionV>
                <wp:extent cx="6420487" cy="0"/>
                <wp:effectExtent l="0" t="0" r="37463" b="19050"/>
                <wp:wrapTopAndBottom/>
                <wp:docPr id="15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0487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D51116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467B2D" id="Łącznik prosty 4" o:spid="_x0000_s1026" type="#_x0000_t32" style="position:absolute;margin-left:0;margin-top:1.3pt;width:505.5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" strokecolor="#d51116" strokeweight=".17625mm">
                <v:stroke joinstyle="miter"/>
                <w10:wrap type="topAndBottom"/>
              </v:shape>
            </w:pict>
          </mc:Fallback>
        </mc:AlternateConten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  <w:sz w:val="28"/>
          <w:szCs w:val="28"/>
        </w:rPr>
      </w:pPr>
      <w:r>
        <w:rPr>
          <w:rFonts w:eastAsia="Calibri"/>
          <w:b/>
          <w:bCs/>
          <w:color w:val="232323"/>
          <w:sz w:val="28"/>
          <w:szCs w:val="28"/>
        </w:rPr>
        <w:t>Ta część ma pomóc bliskim przejść przez pierwsze godziny i dni. Zaznacz, co jest dla Ciebie ważne i uzupełnij dane kontaktowe.</w:t>
      </w:r>
    </w:p>
    <w:p w:rsidR="0081431F" w:rsidRDefault="0081431F">
      <w:pPr>
        <w:pStyle w:val="Normalny"/>
        <w:spacing w:after="80"/>
        <w:rPr>
          <w:b/>
          <w:bCs/>
          <w:sz w:val="28"/>
          <w:szCs w:val="28"/>
        </w:rPr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 xml:space="preserve">1. Pierwsze chwile po śmierci </w:t>
      </w:r>
    </w:p>
    <w:p w:rsidR="0081431F" w:rsidRDefault="00F62A28">
      <w:pPr>
        <w:pStyle w:val="Akapitzlist"/>
        <w:numPr>
          <w:ilvl w:val="0"/>
          <w:numId w:val="8"/>
        </w:numPr>
        <w:spacing w:after="20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>Wezwać lekarza w celu stwierdzenia zgonu i uzyskać kartę zgonu.</w:t>
      </w:r>
    </w:p>
    <w:p w:rsidR="0081431F" w:rsidRDefault="00F62A28">
      <w:pPr>
        <w:pStyle w:val="Akapitzlist"/>
        <w:numPr>
          <w:ilvl w:val="0"/>
          <w:numId w:val="8"/>
        </w:numPr>
        <w:spacing w:after="20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 xml:space="preserve">Jeżeli zgon </w:t>
      </w:r>
      <w:r>
        <w:rPr>
          <w:rStyle w:val="Domylnaczcionkaakapitu"/>
          <w:rFonts w:eastAsia="Calibri"/>
          <w:color w:val="232323"/>
          <w:lang w:val="pl-PL"/>
        </w:rPr>
        <w:t>nastąpił w szpitalu - odebrać dokumenty ze szpitala i zapytać o dalszą procedurę.</w:t>
      </w:r>
    </w:p>
    <w:p w:rsidR="0081431F" w:rsidRDefault="00F62A28">
      <w:pPr>
        <w:pStyle w:val="Akapitzlist"/>
        <w:numPr>
          <w:ilvl w:val="0"/>
          <w:numId w:val="8"/>
        </w:numPr>
        <w:spacing w:after="20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>Skontaktować się z zakładem pogrzebowym (dane poniżej).</w:t>
      </w:r>
    </w:p>
    <w:p w:rsidR="0081431F" w:rsidRDefault="00F62A28">
      <w:pPr>
        <w:pStyle w:val="Akapitzlist"/>
        <w:numPr>
          <w:ilvl w:val="0"/>
          <w:numId w:val="8"/>
        </w:numPr>
        <w:spacing w:after="20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>Ustalić, kto z rodziny ma kontakt z urzędami i instytucjami.</w:t>
      </w:r>
    </w:p>
    <w:p w:rsidR="0081431F" w:rsidRDefault="0081431F">
      <w:pPr>
        <w:pStyle w:val="Normalny"/>
        <w:spacing w:after="20"/>
      </w:pPr>
    </w:p>
    <w:tbl>
      <w:tblPr>
        <w:tblW w:w="100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5767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522"/>
          <w:jc w:val="center"/>
        </w:trPr>
        <w:tc>
          <w:tcPr>
            <w:tcW w:w="4322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Preferowany zakład pogrzebowy (nazwa):</w:t>
            </w:r>
          </w:p>
        </w:tc>
        <w:tc>
          <w:tcPr>
            <w:tcW w:w="5767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522"/>
          <w:jc w:val="center"/>
        </w:trPr>
        <w:tc>
          <w:tcPr>
            <w:tcW w:w="4322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 xml:space="preserve">Telefon /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e-mail:</w:t>
            </w:r>
          </w:p>
        </w:tc>
        <w:tc>
          <w:tcPr>
            <w:tcW w:w="57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522"/>
          <w:jc w:val="center"/>
        </w:trPr>
        <w:tc>
          <w:tcPr>
            <w:tcW w:w="4322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Adres:</w:t>
            </w:r>
          </w:p>
        </w:tc>
        <w:tc>
          <w:tcPr>
            <w:tcW w:w="57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after="40"/>
        <w:rPr>
          <w:u w:val="single"/>
        </w:rPr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2. Dokumenty i rzeczy, które trzeba zabezpieczyć</w:t>
      </w:r>
    </w:p>
    <w:p w:rsidR="0081431F" w:rsidRDefault="00F62A28">
      <w:pPr>
        <w:pStyle w:val="Akapitzlist"/>
        <w:numPr>
          <w:ilvl w:val="0"/>
          <w:numId w:val="8"/>
        </w:numPr>
        <w:spacing w:after="20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 xml:space="preserve">Dowód osobisty / paszport </w:t>
      </w:r>
    </w:p>
    <w:p w:rsidR="0081431F" w:rsidRDefault="00F62A28">
      <w:pPr>
        <w:pStyle w:val="Akapitzlist"/>
        <w:numPr>
          <w:ilvl w:val="0"/>
          <w:numId w:val="8"/>
        </w:numPr>
        <w:spacing w:after="20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>Klucze</w:t>
      </w:r>
    </w:p>
    <w:p w:rsidR="0081431F" w:rsidRDefault="00F62A28">
      <w:pPr>
        <w:pStyle w:val="Akapitzlist"/>
        <w:numPr>
          <w:ilvl w:val="0"/>
          <w:numId w:val="8"/>
        </w:numPr>
        <w:spacing w:after="20"/>
        <w:ind w:left="567" w:hanging="567"/>
      </w:pPr>
      <w:r>
        <w:rPr>
          <w:rStyle w:val="Domylnaczcionkaakapitu"/>
          <w:rFonts w:eastAsia="Calibri"/>
          <w:color w:val="232323"/>
          <w:lang w:val="pl-PL"/>
        </w:rPr>
        <w:t xml:space="preserve">Teczka z dokumentami </w:t>
      </w:r>
    </w:p>
    <w:p w:rsidR="0081431F" w:rsidRDefault="0081431F">
      <w:pPr>
        <w:pStyle w:val="Akapitzlist"/>
        <w:spacing w:after="20"/>
        <w:ind w:left="567"/>
        <w:rPr>
          <w:lang w:val="pl-PL"/>
        </w:rPr>
      </w:pPr>
    </w:p>
    <w:tbl>
      <w:tblPr>
        <w:tblW w:w="100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5767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522"/>
          <w:jc w:val="center"/>
        </w:trPr>
        <w:tc>
          <w:tcPr>
            <w:tcW w:w="4322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Gdzie jest dowód/paszport:</w:t>
            </w:r>
          </w:p>
        </w:tc>
        <w:tc>
          <w:tcPr>
            <w:tcW w:w="5767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522"/>
          <w:jc w:val="center"/>
        </w:trPr>
        <w:tc>
          <w:tcPr>
            <w:tcW w:w="4322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Gdzie są klucze:</w:t>
            </w:r>
          </w:p>
        </w:tc>
        <w:tc>
          <w:tcPr>
            <w:tcW w:w="57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522"/>
          <w:jc w:val="center"/>
        </w:trPr>
        <w:tc>
          <w:tcPr>
            <w:tcW w:w="4322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 xml:space="preserve">Gdzie są dokumenty (akty urodzenia dzieci, akt małżeństwa/rozwodu, akty </w:t>
            </w:r>
            <w:r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 xml:space="preserve">własności, umowy): </w:t>
            </w:r>
          </w:p>
        </w:tc>
        <w:tc>
          <w:tcPr>
            <w:tcW w:w="57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32"/>
          <w:u w:val="single"/>
        </w:rPr>
      </w:pPr>
      <w:r>
        <w:rPr>
          <w:rFonts w:eastAsia="Cambria"/>
          <w:b/>
          <w:color w:val="D51116"/>
          <w:sz w:val="32"/>
          <w:szCs w:val="32"/>
          <w:u w:val="single"/>
        </w:rPr>
        <w:t>3. Moje życzenia dotyczące pożegnania</w: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>Wskaż preferencje. Jeżeli istnieje osobny dokument (np. dyspozycja), dołącz go do teczki.</w:t>
      </w:r>
    </w:p>
    <w:p w:rsidR="0081431F" w:rsidRDefault="0081431F">
      <w:pPr>
        <w:pStyle w:val="Normalny"/>
        <w:spacing w:after="80"/>
      </w:pPr>
    </w:p>
    <w:p w:rsidR="0081431F" w:rsidRDefault="00F62A28">
      <w:pPr>
        <w:pStyle w:val="Normalny"/>
        <w:spacing w:after="20"/>
      </w:pPr>
      <w:r>
        <w:t>Jakiego pochówku sobie życzysz?</w:t>
      </w:r>
    </w:p>
    <w:p w:rsidR="0081431F" w:rsidRDefault="00F62A28">
      <w:pPr>
        <w:pStyle w:val="Akapitzlist"/>
        <w:numPr>
          <w:ilvl w:val="0"/>
          <w:numId w:val="9"/>
        </w:numPr>
        <w:spacing w:after="20"/>
        <w:ind w:left="709" w:hanging="709"/>
      </w:pPr>
      <w:r>
        <w:rPr>
          <w:rStyle w:val="Domylnaczcionkaakapitu"/>
          <w:rFonts w:eastAsia="Calibri"/>
          <w:color w:val="232323"/>
          <w:lang w:val="pl-PL"/>
        </w:rPr>
        <w:t>Preferuję pochówek tradycyjny</w:t>
      </w:r>
    </w:p>
    <w:p w:rsidR="0081431F" w:rsidRDefault="00F62A28">
      <w:pPr>
        <w:pStyle w:val="Akapitzlist"/>
        <w:numPr>
          <w:ilvl w:val="0"/>
          <w:numId w:val="9"/>
        </w:numPr>
        <w:spacing w:after="20"/>
        <w:ind w:left="709" w:hanging="709"/>
      </w:pPr>
      <w:r>
        <w:rPr>
          <w:rStyle w:val="Domylnaczcionkaakapitu"/>
          <w:rFonts w:eastAsia="Calibri"/>
          <w:color w:val="232323"/>
          <w:lang w:val="pl-PL"/>
        </w:rPr>
        <w:t>Preferuję kremację</w:t>
      </w:r>
    </w:p>
    <w:p w:rsidR="0081431F" w:rsidRDefault="00F62A28">
      <w:pPr>
        <w:pStyle w:val="Akapitzlist"/>
        <w:numPr>
          <w:ilvl w:val="0"/>
          <w:numId w:val="9"/>
        </w:numPr>
        <w:spacing w:after="20"/>
        <w:ind w:left="709" w:hanging="709"/>
      </w:pPr>
      <w:r>
        <w:rPr>
          <w:rStyle w:val="Domylnaczcionkaakapitu"/>
          <w:rFonts w:eastAsia="Calibri"/>
          <w:color w:val="232323"/>
          <w:lang w:val="pl-PL"/>
        </w:rPr>
        <w:t xml:space="preserve">Chcę, aby ceremonia </w:t>
      </w:r>
      <w:r>
        <w:rPr>
          <w:rStyle w:val="Domylnaczcionkaakapitu"/>
          <w:rFonts w:eastAsia="Calibri"/>
          <w:color w:val="232323"/>
          <w:lang w:val="pl-PL"/>
        </w:rPr>
        <w:t>była świecka</w:t>
      </w:r>
    </w:p>
    <w:p w:rsidR="0081431F" w:rsidRDefault="00F62A28">
      <w:pPr>
        <w:pStyle w:val="Akapitzlist"/>
        <w:numPr>
          <w:ilvl w:val="0"/>
          <w:numId w:val="9"/>
        </w:numPr>
        <w:spacing w:after="20"/>
        <w:ind w:left="709" w:hanging="709"/>
        <w:rPr>
          <w:rFonts w:eastAsia="Calibri"/>
          <w:color w:val="232323"/>
          <w:lang w:val="pl-PL"/>
        </w:rPr>
      </w:pPr>
      <w:r>
        <w:rPr>
          <w:rFonts w:eastAsia="Calibri"/>
          <w:color w:val="232323"/>
          <w:lang w:val="pl-PL"/>
        </w:rPr>
        <w:t>Chcę, aby ceremonia była religijna</w:t>
      </w:r>
    </w:p>
    <w:p w:rsidR="0081431F" w:rsidRDefault="0081431F">
      <w:pPr>
        <w:pStyle w:val="Normalny"/>
        <w:spacing w:after="40"/>
        <w:rPr>
          <w:rFonts w:eastAsia="Calibri"/>
          <w:color w:val="232323"/>
        </w:rPr>
      </w:pPr>
    </w:p>
    <w:p w:rsidR="0081431F" w:rsidRDefault="0081431F">
      <w:pPr>
        <w:pStyle w:val="Normalny"/>
        <w:spacing w:after="40"/>
        <w:rPr>
          <w:rFonts w:eastAsia="Calibri"/>
          <w:color w:val="232323"/>
        </w:rPr>
      </w:pPr>
    </w:p>
    <w:tbl>
      <w:tblPr>
        <w:tblW w:w="1018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2"/>
        <w:gridCol w:w="5821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798"/>
          <w:jc w:val="center"/>
        </w:trPr>
        <w:tc>
          <w:tcPr>
            <w:tcW w:w="4362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 xml:space="preserve">Miejsce pochówku / cmentarz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(jeżeli dotyczy):</w:t>
            </w:r>
          </w:p>
        </w:tc>
        <w:tc>
          <w:tcPr>
            <w:tcW w:w="5821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8"/>
          <w:jc w:val="center"/>
        </w:trPr>
        <w:tc>
          <w:tcPr>
            <w:tcW w:w="4362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Osoba, która zna szczegóły moich życzeń:</w:t>
            </w:r>
          </w:p>
        </w:tc>
        <w:tc>
          <w:tcPr>
            <w:tcW w:w="58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8"/>
          <w:jc w:val="center"/>
        </w:trPr>
        <w:tc>
          <w:tcPr>
            <w:tcW w:w="4362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Dodatkowe informacje dotyczące pochówku:</w:t>
            </w: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821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rPr>
          <w:rFonts w:eastAsia="Cambria"/>
          <w:b/>
          <w:color w:val="D51116"/>
          <w:sz w:val="56"/>
          <w:szCs w:val="48"/>
        </w:rPr>
      </w:pPr>
    </w:p>
    <w:p w:rsidR="0081431F" w:rsidRDefault="0081431F">
      <w:pPr>
        <w:pStyle w:val="Normalny"/>
        <w:rPr>
          <w:rFonts w:eastAsia="Cambria"/>
          <w:b/>
          <w:color w:val="D51116"/>
          <w:sz w:val="56"/>
          <w:szCs w:val="48"/>
        </w:rPr>
      </w:pPr>
    </w:p>
    <w:p w:rsidR="0081431F" w:rsidRDefault="00F62A28">
      <w:pPr>
        <w:pStyle w:val="Normalny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 xml:space="preserve">Część II </w:t>
      </w:r>
      <w:r>
        <w:rPr>
          <w:rStyle w:val="Domylnaczcionkaakapitu"/>
          <w:rFonts w:eastAsia="Cambria"/>
          <w:b/>
          <w:color w:val="D51116"/>
          <w:sz w:val="32"/>
        </w:rPr>
        <w:t>- Testament Emocjonalny</w:t>
      </w:r>
    </w:p>
    <w:p w:rsidR="0081431F" w:rsidRDefault="00F62A28">
      <w:pPr>
        <w:pStyle w:val="Normalny"/>
        <w:spacing w:after="80"/>
      </w:pPr>
      <w:r>
        <w:rPr>
          <w:rStyle w:val="Domylnaczcionkaakapitu"/>
          <w:i/>
          <w:iCs/>
          <w:noProof/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16751</wp:posOffset>
                </wp:positionV>
                <wp:extent cx="6420487" cy="0"/>
                <wp:effectExtent l="0" t="0" r="37463" b="19050"/>
                <wp:wrapTopAndBottom/>
                <wp:docPr id="16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0487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D51116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61951" id="Łącznik prosty 4" o:spid="_x0000_s1026" type="#_x0000_t32" style="position:absolute;margin-left:0;margin-top:1.3pt;width:505.5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" strokecolor="#d51116" strokeweight=".17625mm">
                <v:stroke joinstyle="miter"/>
                <w10:wrap type="topAndBottom"/>
              </v:shape>
            </w:pict>
          </mc:Fallback>
        </mc:AlternateContent>
      </w:r>
    </w:p>
    <w:p w:rsidR="0081431F" w:rsidRDefault="00F62A28">
      <w:pPr>
        <w:pStyle w:val="Normalny"/>
        <w:spacing w:after="80"/>
      </w:pPr>
      <w:r>
        <w:rPr>
          <w:rStyle w:val="Domylnaczcionkaakapitu"/>
          <w:rFonts w:eastAsia="Calibri"/>
          <w:b/>
          <w:bCs/>
          <w:color w:val="232323"/>
          <w:sz w:val="28"/>
          <w:szCs w:val="28"/>
        </w:rPr>
        <w:t>Testament emocjonalny to osobiste przesłanie. Nie dotyczy podziału majątku, lecz tego, co najważniejsze: wartości, wdzięczności, miłości, lekcji i słów, które mają zostać z bliskimi.</w:t>
      </w: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1. Forma</w:t>
      </w:r>
    </w:p>
    <w:p w:rsidR="0081431F" w:rsidRDefault="00F62A28">
      <w:pPr>
        <w:pStyle w:val="Normalny"/>
        <w:spacing w:after="20" w:line="276" w:lineRule="auto"/>
      </w:pPr>
      <w:r>
        <w:rPr>
          <w:rStyle w:val="Domylnaczcionkaakapitu"/>
          <w:rFonts w:ascii="Segoe UI Symbol" w:eastAsia="Calibri" w:hAnsi="Segoe UI Symbol"/>
          <w:color w:val="D51116"/>
          <w:sz w:val="22"/>
          <w:szCs w:val="22"/>
        </w:rPr>
        <w:t></w:t>
      </w:r>
      <w:r>
        <w:rPr>
          <w:rStyle w:val="Domylnaczcionkaakapitu"/>
          <w:rFonts w:eastAsia="Calibri"/>
          <w:color w:val="232323"/>
          <w:sz w:val="22"/>
          <w:szCs w:val="22"/>
        </w:rPr>
        <w:tab/>
        <w:t>List pisany (w teczce)</w:t>
      </w:r>
    </w:p>
    <w:p w:rsidR="0081431F" w:rsidRDefault="00F62A28">
      <w:pPr>
        <w:pStyle w:val="Normalny"/>
        <w:spacing w:after="20" w:line="276" w:lineRule="auto"/>
      </w:pPr>
      <w:r>
        <w:rPr>
          <w:rStyle w:val="Domylnaczcionkaakapitu"/>
          <w:rFonts w:ascii="Segoe UI Symbol" w:eastAsia="Calibri" w:hAnsi="Segoe UI Symbol"/>
          <w:color w:val="D51116"/>
          <w:sz w:val="22"/>
          <w:szCs w:val="22"/>
        </w:rPr>
        <w:t></w:t>
      </w:r>
      <w:r>
        <w:rPr>
          <w:rStyle w:val="Domylnaczcionkaakapitu"/>
          <w:rFonts w:eastAsia="Calibri"/>
          <w:color w:val="232323"/>
          <w:sz w:val="22"/>
          <w:szCs w:val="22"/>
        </w:rPr>
        <w:t xml:space="preserve"> </w:t>
      </w:r>
      <w:r>
        <w:rPr>
          <w:rStyle w:val="Domylnaczcionkaakapitu"/>
          <w:rFonts w:eastAsia="Calibri"/>
          <w:color w:val="232323"/>
          <w:sz w:val="22"/>
          <w:szCs w:val="22"/>
        </w:rPr>
        <w:tab/>
        <w:t xml:space="preserve">Nagranie audio (miejsce zapisania </w:t>
      </w:r>
      <w:r>
        <w:rPr>
          <w:rStyle w:val="Domylnaczcionkaakapitu"/>
          <w:rFonts w:eastAsia="Calibri"/>
          <w:color w:val="232323"/>
          <w:sz w:val="22"/>
          <w:szCs w:val="22"/>
        </w:rPr>
        <w:t>poniżej)</w:t>
      </w:r>
    </w:p>
    <w:p w:rsidR="0081431F" w:rsidRDefault="00F62A28">
      <w:pPr>
        <w:pStyle w:val="Normalny"/>
        <w:spacing w:after="20" w:line="276" w:lineRule="auto"/>
      </w:pPr>
      <w:r>
        <w:rPr>
          <w:rStyle w:val="Domylnaczcionkaakapitu"/>
          <w:rFonts w:ascii="Segoe UI Symbol" w:eastAsia="Calibri" w:hAnsi="Segoe UI Symbol"/>
          <w:color w:val="D51116"/>
          <w:sz w:val="22"/>
          <w:szCs w:val="22"/>
        </w:rPr>
        <w:t></w:t>
      </w:r>
      <w:r>
        <w:rPr>
          <w:rStyle w:val="Domylnaczcionkaakapitu"/>
          <w:rFonts w:eastAsia="Calibri"/>
          <w:color w:val="232323"/>
          <w:sz w:val="22"/>
          <w:szCs w:val="22"/>
        </w:rPr>
        <w:t xml:space="preserve"> </w:t>
      </w:r>
      <w:r>
        <w:rPr>
          <w:rStyle w:val="Domylnaczcionkaakapitu"/>
          <w:rFonts w:eastAsia="Calibri"/>
          <w:color w:val="232323"/>
          <w:sz w:val="22"/>
          <w:szCs w:val="22"/>
        </w:rPr>
        <w:tab/>
        <w:t>Nagranie wideo (miejsce zapisania poniżej)</w:t>
      </w:r>
    </w:p>
    <w:p w:rsidR="0081431F" w:rsidRDefault="00F62A28">
      <w:pPr>
        <w:pStyle w:val="Normalny"/>
        <w:spacing w:after="20" w:line="276" w:lineRule="auto"/>
      </w:pPr>
      <w:r>
        <w:rPr>
          <w:rStyle w:val="Domylnaczcionkaakapitu"/>
          <w:rFonts w:ascii="Segoe UI Symbol" w:eastAsia="Calibri" w:hAnsi="Segoe UI Symbol"/>
          <w:color w:val="D51116"/>
          <w:sz w:val="22"/>
          <w:szCs w:val="22"/>
        </w:rPr>
        <w:t></w:t>
      </w:r>
      <w:r>
        <w:rPr>
          <w:rStyle w:val="Domylnaczcionkaakapitu"/>
          <w:rFonts w:eastAsia="Calibri"/>
          <w:color w:val="232323"/>
          <w:sz w:val="22"/>
          <w:szCs w:val="22"/>
        </w:rPr>
        <w:t xml:space="preserve"> </w:t>
      </w:r>
      <w:r>
        <w:rPr>
          <w:rStyle w:val="Domylnaczcionkaakapitu"/>
          <w:rFonts w:eastAsia="Calibri"/>
          <w:color w:val="232323"/>
          <w:sz w:val="22"/>
          <w:szCs w:val="22"/>
        </w:rPr>
        <w:tab/>
        <w:t>Kilka osobnych listów (dla różnych osób)</w:t>
      </w:r>
    </w:p>
    <w:p w:rsidR="0081431F" w:rsidRDefault="0081431F">
      <w:pPr>
        <w:pStyle w:val="Normalny"/>
        <w:spacing w:after="20"/>
      </w:pPr>
    </w:p>
    <w:tbl>
      <w:tblPr>
        <w:tblW w:w="1018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2"/>
        <w:gridCol w:w="5821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798"/>
          <w:jc w:val="center"/>
        </w:trPr>
        <w:tc>
          <w:tcPr>
            <w:tcW w:w="4362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Gdzie znajduje się list / listy:</w:t>
            </w:r>
          </w:p>
        </w:tc>
        <w:tc>
          <w:tcPr>
            <w:tcW w:w="5821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8"/>
          <w:jc w:val="center"/>
        </w:trPr>
        <w:tc>
          <w:tcPr>
            <w:tcW w:w="4362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 xml:space="preserve">Gdzie znajduje się nagranie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(nośnik, folder, nazwa pliku):</w:t>
            </w:r>
          </w:p>
        </w:tc>
        <w:tc>
          <w:tcPr>
            <w:tcW w:w="5821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before="200" w:after="80"/>
        <w:rPr>
          <w:rFonts w:eastAsia="Cambria"/>
          <w:b/>
          <w:color w:val="D51116"/>
          <w:szCs w:val="22"/>
        </w:rPr>
      </w:pPr>
    </w:p>
    <w:p w:rsidR="0081431F" w:rsidRDefault="00F62A28">
      <w:pPr>
        <w:pStyle w:val="Normalny"/>
        <w:spacing w:before="200" w:after="80"/>
      </w:pPr>
      <w:r>
        <w:rPr>
          <w:rStyle w:val="Domylnaczcionkaakapitu"/>
          <w:rFonts w:eastAsia="Cambria"/>
          <w:b/>
          <w:color w:val="D51116"/>
          <w:sz w:val="32"/>
          <w:szCs w:val="28"/>
          <w:u w:val="single"/>
        </w:rPr>
        <w:t>2. Szkic treści - pomocniczy wzór</w: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 xml:space="preserve">Możesz skorzystać z </w:t>
      </w:r>
      <w:r>
        <w:rPr>
          <w:rFonts w:eastAsia="Calibri"/>
          <w:b/>
          <w:bCs/>
          <w:color w:val="232323"/>
        </w:rPr>
        <w:t>poniższych punktów. Najważniejsza jest szczerość i prostota.</w:t>
      </w:r>
    </w:p>
    <w:p w:rsidR="0081431F" w:rsidRDefault="0081431F">
      <w:pPr>
        <w:pStyle w:val="Normalny"/>
        <w:spacing w:after="80"/>
        <w:rPr>
          <w:b/>
          <w:bCs/>
          <w:sz w:val="2"/>
          <w:szCs w:val="2"/>
        </w:rPr>
      </w:pPr>
    </w:p>
    <w:p w:rsidR="0081431F" w:rsidRDefault="00F62A28">
      <w:pPr>
        <w:pStyle w:val="Normalny"/>
        <w:spacing w:before="200" w:after="40"/>
      </w:pPr>
      <w:r>
        <w:rPr>
          <w:rStyle w:val="Domylnaczcionkaakapitu"/>
          <w:rFonts w:eastAsia="Calibri"/>
          <w:b/>
          <w:color w:val="232323"/>
        </w:rPr>
        <w:t>1. Dlaczego piszę ten list i co chcę, abyście z niego zapamiętali</w:t>
      </w:r>
    </w:p>
    <w:p w:rsidR="0081431F" w:rsidRDefault="00F62A28">
      <w:pPr>
        <w:pStyle w:val="Normalny"/>
        <w:spacing w:after="20"/>
        <w:ind w:left="360"/>
        <w:rPr>
          <w:rFonts w:eastAsia="Calibri"/>
          <w:i/>
          <w:color w:val="666666"/>
        </w:rPr>
      </w:pPr>
      <w:r>
        <w:rPr>
          <w:rFonts w:eastAsia="Calibri"/>
          <w:i/>
          <w:color w:val="666666"/>
        </w:rPr>
        <w:t>Co skłoniło mnie do napisania tych słów? Co mam nadzieję, że poczujecie, czytając je? Co jest dla mnie najważniejsze, żebyście w</w:t>
      </w:r>
      <w:r>
        <w:rPr>
          <w:rFonts w:eastAsia="Calibri"/>
          <w:i/>
          <w:color w:val="666666"/>
        </w:rPr>
        <w:t>iedzieli?</w:t>
      </w:r>
    </w:p>
    <w:p w:rsidR="0081431F" w:rsidRDefault="00F62A28">
      <w:pPr>
        <w:pStyle w:val="Normalny"/>
        <w:spacing w:before="200" w:after="40"/>
        <w:rPr>
          <w:rFonts w:eastAsia="Calibri"/>
          <w:b/>
          <w:color w:val="232323"/>
        </w:rPr>
      </w:pPr>
      <w:r>
        <w:rPr>
          <w:rFonts w:eastAsia="Calibri"/>
          <w:b/>
          <w:color w:val="232323"/>
        </w:rPr>
        <w:t>2. Moje najważniejsze wartości</w:t>
      </w:r>
    </w:p>
    <w:p w:rsidR="0081431F" w:rsidRDefault="00F62A28">
      <w:pPr>
        <w:pStyle w:val="Normalny"/>
        <w:spacing w:after="20"/>
        <w:ind w:left="360"/>
      </w:pPr>
      <w:r>
        <w:rPr>
          <w:rStyle w:val="Domylnaczcionkaakapitu"/>
          <w:rFonts w:eastAsia="Calibri"/>
          <w:i/>
          <w:color w:val="666666"/>
        </w:rPr>
        <w:t>W co naprawdę wierzę? Co jest dla mnie fundamentem życia? Jakimi zasadami starałem(-am) się kierować - nawet gdy było trudno? Jakie praktyki pomagały mi dobrze żyć?</w:t>
      </w:r>
    </w:p>
    <w:p w:rsidR="0081431F" w:rsidRDefault="00F62A28">
      <w:pPr>
        <w:pStyle w:val="Normalny"/>
        <w:spacing w:before="200" w:after="40"/>
        <w:rPr>
          <w:rFonts w:eastAsia="Calibri"/>
          <w:b/>
          <w:color w:val="232323"/>
        </w:rPr>
      </w:pPr>
      <w:r>
        <w:rPr>
          <w:rFonts w:eastAsia="Calibri"/>
          <w:b/>
          <w:color w:val="232323"/>
        </w:rPr>
        <w:t>3. Najważniejsze lekcje życiowe i historie</w:t>
      </w:r>
    </w:p>
    <w:p w:rsidR="0081431F" w:rsidRDefault="00F62A28">
      <w:pPr>
        <w:pStyle w:val="Normalny"/>
        <w:spacing w:after="20"/>
        <w:ind w:left="360"/>
        <w:rPr>
          <w:rFonts w:eastAsia="Calibri"/>
          <w:i/>
          <w:color w:val="666666"/>
        </w:rPr>
      </w:pPr>
      <w:r>
        <w:rPr>
          <w:rFonts w:eastAsia="Calibri"/>
          <w:i/>
          <w:color w:val="666666"/>
        </w:rPr>
        <w:t xml:space="preserve">Jakie </w:t>
      </w:r>
      <w:r>
        <w:rPr>
          <w:rFonts w:eastAsia="Calibri"/>
          <w:i/>
          <w:color w:val="666666"/>
        </w:rPr>
        <w:t>momenty w moim życiu ukształtowały mnie najbardziej? Czego się nauczyłem(-am) z błędów i trudnych decyzji? Co chciałbym(-ałabym) wiedzieć wcześniej? Z czego jestem naprawdę dumny(-a)?</w:t>
      </w:r>
    </w:p>
    <w:p w:rsidR="0081431F" w:rsidRDefault="00F62A28">
      <w:pPr>
        <w:pStyle w:val="Normalny"/>
        <w:spacing w:before="200" w:after="40"/>
        <w:rPr>
          <w:rFonts w:eastAsia="Calibri"/>
          <w:b/>
          <w:color w:val="232323"/>
        </w:rPr>
      </w:pPr>
      <w:r>
        <w:rPr>
          <w:rFonts w:eastAsia="Calibri"/>
          <w:b/>
          <w:color w:val="232323"/>
        </w:rPr>
        <w:t>4. Wdzięczność i podziękowania</w:t>
      </w:r>
    </w:p>
    <w:p w:rsidR="0081431F" w:rsidRDefault="00F62A28">
      <w:pPr>
        <w:pStyle w:val="Normalny"/>
        <w:spacing w:after="20"/>
        <w:ind w:left="360"/>
        <w:rPr>
          <w:rFonts w:eastAsia="Calibri"/>
          <w:i/>
          <w:color w:val="666666"/>
        </w:rPr>
      </w:pPr>
      <w:r>
        <w:rPr>
          <w:rFonts w:eastAsia="Calibri"/>
          <w:i/>
          <w:color w:val="666666"/>
        </w:rPr>
        <w:t>Komu chcę podziękować i za co konkretnie?</w:t>
      </w:r>
      <w:r>
        <w:rPr>
          <w:rFonts w:eastAsia="Calibri"/>
          <w:i/>
          <w:color w:val="666666"/>
        </w:rPr>
        <w:t xml:space="preserve"> Jakie cechy w bliskich szczególnie cenię? Za jakie wspólne chwile jestem wdzięczny(-a)?</w:t>
      </w:r>
    </w:p>
    <w:p w:rsidR="0081431F" w:rsidRDefault="00F62A28">
      <w:pPr>
        <w:pStyle w:val="Normalny"/>
        <w:spacing w:before="200" w:after="40"/>
        <w:rPr>
          <w:rFonts w:eastAsia="Calibri"/>
          <w:b/>
          <w:color w:val="232323"/>
        </w:rPr>
      </w:pPr>
      <w:r>
        <w:rPr>
          <w:rFonts w:eastAsia="Calibri"/>
          <w:b/>
          <w:color w:val="232323"/>
        </w:rPr>
        <w:t>5. Przeprosiny i pojednanie (jeżeli chcesz)</w:t>
      </w:r>
    </w:p>
    <w:p w:rsidR="0081431F" w:rsidRDefault="00F62A28">
      <w:pPr>
        <w:pStyle w:val="Normalny"/>
        <w:spacing w:after="20"/>
        <w:ind w:left="360"/>
        <w:rPr>
          <w:rFonts w:eastAsia="Calibri"/>
          <w:i/>
          <w:color w:val="666666"/>
        </w:rPr>
      </w:pPr>
      <w:r>
        <w:rPr>
          <w:rFonts w:eastAsia="Calibri"/>
          <w:i/>
          <w:color w:val="666666"/>
        </w:rPr>
        <w:t>Kiedy nie żyłem (-am) zgodnie ze swoimi wartościami? Za co chcę przeprosić? Czy jest coś, czego nie powiedziałem(-am), a co</w:t>
      </w:r>
      <w:r>
        <w:rPr>
          <w:rFonts w:eastAsia="Calibri"/>
          <w:i/>
          <w:color w:val="666666"/>
        </w:rPr>
        <w:t xml:space="preserve"> mogło zranić lub zaszkodzić? Czego nauczyłem(-am) się ze swoich błędów?</w:t>
      </w:r>
    </w:p>
    <w:p w:rsidR="0081431F" w:rsidRDefault="00F62A28">
      <w:pPr>
        <w:pStyle w:val="Normalny"/>
        <w:spacing w:before="200" w:after="40"/>
        <w:rPr>
          <w:rFonts w:eastAsia="Calibri"/>
          <w:b/>
          <w:color w:val="232323"/>
        </w:rPr>
      </w:pPr>
      <w:r>
        <w:rPr>
          <w:rFonts w:eastAsia="Calibri"/>
          <w:b/>
          <w:color w:val="232323"/>
        </w:rPr>
        <w:t>6. Słowa wsparcia i życzenia na przyszłość</w:t>
      </w:r>
    </w:p>
    <w:p w:rsidR="0081431F" w:rsidRDefault="00F62A28">
      <w:pPr>
        <w:pStyle w:val="Normalny"/>
        <w:spacing w:after="20"/>
        <w:ind w:left="360"/>
        <w:rPr>
          <w:rFonts w:eastAsia="Calibri"/>
          <w:i/>
          <w:color w:val="666666"/>
        </w:rPr>
      </w:pPr>
      <w:r>
        <w:rPr>
          <w:rFonts w:eastAsia="Calibri"/>
          <w:i/>
          <w:color w:val="666666"/>
        </w:rPr>
        <w:t xml:space="preserve">Jakie mam nadzieje dla moich bliskich? Czego im życzę: w pracy, w miłości, w codzienności? Co chcę, żeby pamiętali w trudnych chwilach? </w:t>
      </w:r>
    </w:p>
    <w:p w:rsidR="0081431F" w:rsidRDefault="00F62A28">
      <w:pPr>
        <w:pStyle w:val="Normalny"/>
        <w:spacing w:before="200" w:after="40"/>
        <w:rPr>
          <w:rFonts w:eastAsia="Calibri"/>
          <w:b/>
          <w:color w:val="232323"/>
        </w:rPr>
      </w:pPr>
      <w:r>
        <w:rPr>
          <w:rFonts w:eastAsia="Calibri"/>
          <w:b/>
          <w:color w:val="232323"/>
        </w:rPr>
        <w:t xml:space="preserve">7. </w:t>
      </w:r>
      <w:r>
        <w:rPr>
          <w:rFonts w:eastAsia="Calibri"/>
          <w:b/>
          <w:color w:val="232323"/>
        </w:rPr>
        <w:t>Ostatnie zdanie, które ma zostać w sercu</w:t>
      </w:r>
    </w:p>
    <w:p w:rsidR="0081431F" w:rsidRDefault="00F62A28">
      <w:pPr>
        <w:pStyle w:val="Normalny"/>
        <w:spacing w:after="20"/>
        <w:ind w:left="360"/>
        <w:rPr>
          <w:rFonts w:eastAsia="Calibri"/>
          <w:i/>
          <w:color w:val="666666"/>
        </w:rPr>
      </w:pPr>
      <w:r>
        <w:rPr>
          <w:rFonts w:eastAsia="Calibri"/>
          <w:i/>
          <w:color w:val="666666"/>
        </w:rPr>
        <w:t>Gdybyś mógł (-a) zostawić bliskim tylko jedno zdanie – jakie by ono było? Co chcesz, żeby wracało do nich w najtrudniejszych chwilach?</w:t>
      </w:r>
    </w:p>
    <w:p w:rsidR="0081431F" w:rsidRDefault="0081431F">
      <w:pPr>
        <w:pStyle w:val="Normalny"/>
        <w:spacing w:before="200" w:after="80"/>
        <w:rPr>
          <w:rFonts w:eastAsia="Cambria"/>
          <w:b/>
          <w:color w:val="EE0000"/>
          <w:szCs w:val="22"/>
        </w:rPr>
      </w:pPr>
    </w:p>
    <w:p w:rsidR="0081431F" w:rsidRDefault="00F62A28">
      <w:pPr>
        <w:pStyle w:val="Normalny"/>
        <w:spacing w:before="200" w:after="80"/>
      </w:pPr>
      <w:r>
        <w:rPr>
          <w:rStyle w:val="Domylnaczcionkaakapitu"/>
          <w:rFonts w:eastAsia="Cambria"/>
          <w:b/>
          <w:color w:val="D51116"/>
          <w:sz w:val="32"/>
          <w:szCs w:val="28"/>
          <w:u w:val="single"/>
        </w:rPr>
        <w:t>3. Strony do napisania listu</w:t>
      </w:r>
    </w:p>
    <w:p w:rsidR="0081431F" w:rsidRDefault="00F62A28">
      <w:pPr>
        <w:pStyle w:val="Normalny"/>
        <w:spacing w:after="80"/>
      </w:pPr>
      <w:r>
        <w:rPr>
          <w:rStyle w:val="Domylnaczcionkaakapitu"/>
          <w:rFonts w:eastAsia="Calibri"/>
          <w:b/>
          <w:bCs/>
          <w:color w:val="232323"/>
        </w:rPr>
        <w:t>Poniżej możesz wpisać list albo dołączyć osobny do</w:t>
      </w:r>
      <w:r>
        <w:rPr>
          <w:rStyle w:val="Domylnaczcionkaakapitu"/>
          <w:rFonts w:eastAsia="Calibri"/>
          <w:b/>
          <w:bCs/>
          <w:color w:val="232323"/>
        </w:rPr>
        <w:t>kument. Jeśli wolisz, wypełnij osobne listy: dla męża/żony, partnera/partnerki, dzieci, wnuków, rodziców, przyjaciół.</w:t>
      </w:r>
    </w:p>
    <w:p w:rsidR="0081431F" w:rsidRDefault="0081431F">
      <w:pPr>
        <w:pStyle w:val="Normalny"/>
        <w:spacing w:before="160" w:after="40"/>
        <w:rPr>
          <w:rFonts w:eastAsia="Calibri"/>
          <w:b/>
          <w:color w:val="232323"/>
        </w:rPr>
      </w:pPr>
    </w:p>
    <w:p w:rsidR="0081431F" w:rsidRDefault="00F62A28">
      <w:pPr>
        <w:pStyle w:val="Normalny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>
                <wp:extent cx="6160139" cy="7787643"/>
                <wp:effectExtent l="0" t="0" r="12061" b="22857"/>
                <wp:docPr id="1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139" cy="778764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45">
                          <a:solidFill>
                            <a:srgbClr val="A6A6A6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31F" w:rsidRDefault="00F62A28">
                            <w:pPr>
                              <w:pStyle w:val="Normalny"/>
                              <w:shd w:val="clear" w:color="auto" w:fill="FFFFFF"/>
                              <w:spacing w:line="360" w:lineRule="auto"/>
                            </w:pPr>
                            <w:r>
                              <w:rPr>
                                <w:rStyle w:val="Domylnaczcionkaakapitu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List do: </w:t>
                            </w:r>
                            <w:r>
                              <w:rPr>
                                <w:rStyle w:val="Domylnaczcionkaakapitu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vert="horz" wrap="square" lIns="179999" tIns="179999" rIns="179999" bIns="179999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2" o:spid="_x0000_s1031" type="#_x0000_t202" style="width:485.05pt;height:6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" fillcolor="#f2f2f2" strokecolor="#a6a6a6" strokeweight=".17625mm">
                <v:textbox inset="4.99997mm,4.99997mm,4.99997mm,4.99997mm">
                  <w:txbxContent>
                    <w:p w:rsidR="0081431F" w:rsidRDefault="00F62A28">
                      <w:pPr>
                        <w:pStyle w:val="Normalny"/>
                        <w:shd w:val="clear" w:color="auto" w:fill="FFFFFF"/>
                        <w:spacing w:line="360" w:lineRule="auto"/>
                      </w:pPr>
                      <w:r>
                        <w:rPr>
                          <w:rStyle w:val="Domylnaczcionkaakapitu"/>
                          <w:b/>
                          <w:bCs/>
                          <w:sz w:val="22"/>
                          <w:szCs w:val="22"/>
                        </w:rPr>
                        <w:t xml:space="preserve">List do: </w:t>
                      </w:r>
                      <w:r>
                        <w:rPr>
                          <w:rStyle w:val="Domylnaczcionkaakapitu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431F" w:rsidRDefault="00F62A28">
      <w:pPr>
        <w:pStyle w:val="Normalny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>
                <wp:extent cx="6160139" cy="7825106"/>
                <wp:effectExtent l="0" t="0" r="12061" b="23494"/>
                <wp:docPr id="18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139" cy="782510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45">
                          <a:solidFill>
                            <a:srgbClr val="A6A6A6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31F" w:rsidRDefault="00F62A28">
                            <w:pPr>
                              <w:pStyle w:val="Normalny"/>
                              <w:shd w:val="clear" w:color="auto" w:fill="FFFFFF"/>
                              <w:spacing w:line="360" w:lineRule="auto"/>
                            </w:pPr>
                            <w:r>
                              <w:rPr>
                                <w:rStyle w:val="Domylnaczcionkaakapitu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List do: </w:t>
                            </w:r>
                            <w:r>
                              <w:rPr>
                                <w:rStyle w:val="Domylnaczcionkaakapitu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vert="horz" wrap="square" lIns="179999" tIns="179999" rIns="179999" bIns="179999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2" type="#_x0000_t202" style="width:485.05pt;height:6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" fillcolor="#f2f2f2" strokecolor="#a6a6a6" strokeweight=".17625mm">
                <v:textbox inset="4.99997mm,4.99997mm,4.99997mm,4.99997mm">
                  <w:txbxContent>
                    <w:p w:rsidR="0081431F" w:rsidRDefault="00F62A28">
                      <w:pPr>
                        <w:pStyle w:val="Normalny"/>
                        <w:shd w:val="clear" w:color="auto" w:fill="FFFFFF"/>
                        <w:spacing w:line="360" w:lineRule="auto"/>
                      </w:pPr>
                      <w:r>
                        <w:rPr>
                          <w:rStyle w:val="Domylnaczcionkaakapitu"/>
                          <w:b/>
                          <w:bCs/>
                          <w:sz w:val="22"/>
                          <w:szCs w:val="22"/>
                        </w:rPr>
                        <w:t xml:space="preserve">List do: </w:t>
                      </w:r>
                      <w:r>
                        <w:rPr>
                          <w:rStyle w:val="Domylnaczcionkaakapitu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>
                <wp:extent cx="6160139" cy="7717792"/>
                <wp:effectExtent l="0" t="0" r="12061" b="16508"/>
                <wp:docPr id="1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139" cy="771779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45">
                          <a:solidFill>
                            <a:srgbClr val="A6A6A6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31F" w:rsidRDefault="00F62A28">
                            <w:pPr>
                              <w:pStyle w:val="Normalny"/>
                              <w:shd w:val="clear" w:color="auto" w:fill="FFFFFF"/>
                              <w:spacing w:line="360" w:lineRule="auto"/>
                            </w:pPr>
                            <w:r>
                              <w:rPr>
                                <w:rStyle w:val="Domylnaczcionkaakapitu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List do: </w:t>
                            </w:r>
                            <w:r>
                              <w:rPr>
                                <w:rStyle w:val="Domylnaczcionkaakapitu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vert="horz" wrap="square" lIns="179999" tIns="179999" rIns="179999" bIns="179999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3" type="#_x0000_t202" style="width:485.05pt;height:60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" fillcolor="#f2f2f2" strokecolor="#a6a6a6" strokeweight=".17625mm">
                <v:textbox inset="4.99997mm,4.99997mm,4.99997mm,4.99997mm">
                  <w:txbxContent>
                    <w:p w:rsidR="0081431F" w:rsidRDefault="00F62A28">
                      <w:pPr>
                        <w:pStyle w:val="Normalny"/>
                        <w:shd w:val="clear" w:color="auto" w:fill="FFFFFF"/>
                        <w:spacing w:line="360" w:lineRule="auto"/>
                      </w:pPr>
                      <w:r>
                        <w:rPr>
                          <w:rStyle w:val="Domylnaczcionkaakapitu"/>
                          <w:b/>
                          <w:bCs/>
                          <w:sz w:val="22"/>
                          <w:szCs w:val="22"/>
                        </w:rPr>
                        <w:t xml:space="preserve">List do: </w:t>
                      </w:r>
                      <w:r>
                        <w:rPr>
                          <w:rStyle w:val="Domylnaczcionkaakapitu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431F" w:rsidRDefault="00F62A28">
      <w:pPr>
        <w:pStyle w:val="Normalny"/>
      </w:pPr>
      <w:r>
        <w:rPr>
          <w:rStyle w:val="Domylnaczcionkaakapitu"/>
          <w:rFonts w:eastAsia="Cambria"/>
          <w:b/>
          <w:color w:val="D51116"/>
          <w:sz w:val="52"/>
          <w:szCs w:val="44"/>
        </w:rPr>
        <w:t xml:space="preserve">Część III </w:t>
      </w:r>
      <w:r>
        <w:rPr>
          <w:rStyle w:val="Domylnaczcionkaakapitu"/>
          <w:rFonts w:eastAsia="Cambria"/>
          <w:b/>
          <w:color w:val="D51116"/>
          <w:sz w:val="32"/>
        </w:rPr>
        <w:t>- Ubezpieczenia i zabezpieczenia finansowe</w:t>
      </w:r>
    </w:p>
    <w:p w:rsidR="0081431F" w:rsidRDefault="00F62A28">
      <w:pPr>
        <w:pStyle w:val="Normalny"/>
      </w:pPr>
      <w:r>
        <w:rPr>
          <w:rStyle w:val="Domylnaczcionkaakapitu"/>
          <w:i/>
          <w:iCs/>
          <w:noProof/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53071</wp:posOffset>
                </wp:positionV>
                <wp:extent cx="6420487" cy="0"/>
                <wp:effectExtent l="0" t="0" r="37463" b="19050"/>
                <wp:wrapTopAndBottom/>
                <wp:docPr id="20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0487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D51116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C5238" id="Łącznik prosty 4" o:spid="_x0000_s1026" type="#_x0000_t32" style="position:absolute;margin-left:0;margin-top:4.2pt;width:505.5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" strokecolor="#d51116" strokeweight=".17625mm">
                <v:stroke joinstyle="miter"/>
                <w10:wrap type="topAndBottom"/>
              </v:shape>
            </w:pict>
          </mc:Fallback>
        </mc:AlternateConten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>Wpisz dane tak, aby bliscy mogli szybko skontaktować się z właściwą osobą i uruchomić świadczenia.</w:t>
      </w:r>
    </w:p>
    <w:p w:rsidR="0081431F" w:rsidRDefault="0081431F">
      <w:pPr>
        <w:pStyle w:val="Normalny"/>
        <w:spacing w:after="80"/>
        <w:rPr>
          <w:b/>
          <w:bCs/>
        </w:rPr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1. Polisy ubezpieczeniowe</w:t>
      </w:r>
    </w:p>
    <w:p w:rsidR="0081431F" w:rsidRDefault="00F62A28">
      <w:pPr>
        <w:pStyle w:val="Normalny"/>
        <w:spacing w:before="200" w:after="80"/>
      </w:pPr>
      <w:r>
        <w:rPr>
          <w:noProof/>
          <w:lang w:val="en-US" w:eastAsia="en-US" w:bidi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115571</wp:posOffset>
            </wp:positionH>
            <wp:positionV relativeFrom="paragraph">
              <wp:posOffset>487283</wp:posOffset>
            </wp:positionV>
            <wp:extent cx="431322" cy="431322"/>
            <wp:effectExtent l="0" t="0" r="6828" b="6828"/>
            <wp:wrapNone/>
            <wp:docPr id="21" name="Grafika 3" descr="Informacje z wypełnieniem pełn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322" cy="4313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Domylnaczcionkaakapitu"/>
          <w:b/>
          <w:noProof/>
          <w:color w:val="B20000"/>
          <w:sz w:val="96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292736</wp:posOffset>
                </wp:positionV>
                <wp:extent cx="6420487" cy="835661"/>
                <wp:effectExtent l="0" t="0" r="0" b="2539"/>
                <wp:wrapTopAndBottom/>
                <wp:docPr id="2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7" cy="835661"/>
                        </a:xfrm>
                        <a:prstGeom prst="rect">
                          <a:avLst/>
                        </a:prstGeom>
                        <a:solidFill>
                          <a:srgbClr val="D5111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81431F">
                            <w:pPr>
                              <w:pStyle w:val="Normalny"/>
                              <w:ind w:left="851" w:right="283"/>
                              <w:rPr>
                                <w:color w:val="FFFFFF"/>
                              </w:rPr>
                            </w:pPr>
                          </w:p>
                          <w:p w:rsidR="0081431F" w:rsidRDefault="00F62A28">
                            <w:pPr>
                              <w:pStyle w:val="Normalny"/>
                              <w:spacing w:after="160"/>
                              <w:ind w:left="851" w:right="283"/>
                            </w:pPr>
                            <w:r>
                              <w:rPr>
                                <w:rStyle w:val="Domylnaczcionkaakapitu"/>
                                <w:rFonts w:eastAsia="Calibri"/>
                                <w:b/>
                                <w:color w:val="FFFFFF"/>
                                <w:sz w:val="28"/>
                                <w:szCs w:val="36"/>
                              </w:rPr>
                              <w:t xml:space="preserve">Uwaga: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 xml:space="preserve">Wpisz co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>najmniej: ubezpieczyciel, numer polisy, suma ubezpieczenia, osoba uposażona oraz kontakt do doradcy lub infolinii.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0;margin-top:23.05pt;width:505.55pt;height:65.8pt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" fillcolor="#d51116" stroked="f">
                <v:textbox>
                  <w:txbxContent>
                    <w:p w:rsidR="0081431F" w:rsidRDefault="0081431F">
                      <w:pPr>
                        <w:pStyle w:val="Normalny"/>
                        <w:ind w:left="851" w:right="283"/>
                        <w:rPr>
                          <w:color w:val="FFFFFF"/>
                        </w:rPr>
                      </w:pPr>
                    </w:p>
                    <w:p w:rsidR="0081431F" w:rsidRDefault="00F62A28">
                      <w:pPr>
                        <w:pStyle w:val="Normalny"/>
                        <w:spacing w:after="160"/>
                        <w:ind w:left="851" w:right="283"/>
                      </w:pPr>
                      <w:r>
                        <w:rPr>
                          <w:rStyle w:val="Domylnaczcionkaakapitu"/>
                          <w:rFonts w:eastAsia="Calibri"/>
                          <w:b/>
                          <w:color w:val="FFFFFF"/>
                          <w:sz w:val="28"/>
                          <w:szCs w:val="36"/>
                        </w:rPr>
                        <w:t xml:space="preserve">Uwaga: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 xml:space="preserve">Wpisz co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>najmniej: ubezpieczyciel, numer polisy, suma ubezpieczenia, osoba uposażona oraz kontakt do doradcy lub infolinii.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0"/>
        <w:gridCol w:w="1690"/>
        <w:gridCol w:w="1461"/>
        <w:gridCol w:w="1574"/>
        <w:gridCol w:w="1707"/>
        <w:gridCol w:w="1972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10"/>
          <w:jc w:val="center"/>
        </w:trPr>
        <w:tc>
          <w:tcPr>
            <w:tcW w:w="17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Rodzaj polisy</w:t>
            </w: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Ubezpieczyciel</w:t>
            </w:r>
          </w:p>
        </w:tc>
        <w:tc>
          <w:tcPr>
            <w:tcW w:w="14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Nr. polisy</w:t>
            </w: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Suma / zakres</w:t>
            </w:r>
          </w:p>
        </w:tc>
        <w:tc>
          <w:tcPr>
            <w:tcW w:w="170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Osoba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uposażona</w:t>
            </w: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Kontakt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(doradca / infolinia)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7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7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7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7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7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7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7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7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</w:pPr>
    </w:p>
    <w:p w:rsidR="0081431F" w:rsidRDefault="00F62A28">
      <w:pPr>
        <w:pStyle w:val="Normalny"/>
        <w:spacing w:before="200" w:after="80"/>
      </w:pPr>
      <w:r>
        <w:rPr>
          <w:rStyle w:val="Domylnaczcionkaakapitu"/>
          <w:rFonts w:eastAsia="Cambria"/>
          <w:b/>
          <w:color w:val="D51116"/>
          <w:sz w:val="32"/>
          <w:szCs w:val="28"/>
          <w:u w:val="single"/>
        </w:rPr>
        <w:t>2. Konta bankowe</w:t>
      </w:r>
      <w:r>
        <w:rPr>
          <w:rStyle w:val="Domylnaczcionkaakapitu"/>
          <w:noProof/>
          <w:u w:val="single"/>
          <w:lang w:val="en-US" w:eastAsia="en-US" w:bidi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71387</wp:posOffset>
            </wp:positionH>
            <wp:positionV relativeFrom="paragraph">
              <wp:posOffset>461643</wp:posOffset>
            </wp:positionV>
            <wp:extent cx="431322" cy="431322"/>
            <wp:effectExtent l="0" t="0" r="6828" b="6828"/>
            <wp:wrapNone/>
            <wp:docPr id="23" name="Grafika 3" descr="Informacje z wypełnieniem pełn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322" cy="4313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Domylnaczcionkaakapitu"/>
          <w:b/>
          <w:noProof/>
          <w:color w:val="B20000"/>
          <w:sz w:val="96"/>
          <w:szCs w:val="3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259076</wp:posOffset>
                </wp:positionV>
                <wp:extent cx="6420487" cy="835661"/>
                <wp:effectExtent l="0" t="0" r="0" b="2539"/>
                <wp:wrapTopAndBottom/>
                <wp:docPr id="2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7" cy="835661"/>
                        </a:xfrm>
                        <a:prstGeom prst="rect">
                          <a:avLst/>
                        </a:prstGeom>
                        <a:solidFill>
                          <a:srgbClr val="D5111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81431F">
                            <w:pPr>
                              <w:pStyle w:val="Normalny"/>
                              <w:ind w:left="851" w:right="283"/>
                              <w:rPr>
                                <w:color w:val="FFFFFF"/>
                              </w:rPr>
                            </w:pPr>
                          </w:p>
                          <w:p w:rsidR="0081431F" w:rsidRDefault="00F62A28">
                            <w:pPr>
                              <w:pStyle w:val="Normalny"/>
                              <w:spacing w:after="160"/>
                              <w:ind w:left="851" w:right="283"/>
                            </w:pPr>
                            <w:r>
                              <w:rPr>
                                <w:rStyle w:val="Domylnaczcionkaakapitu"/>
                                <w:rFonts w:eastAsia="Calibri"/>
                                <w:b/>
                                <w:color w:val="FFFFFF"/>
                                <w:sz w:val="28"/>
                                <w:szCs w:val="36"/>
                              </w:rPr>
                              <w:t xml:space="preserve">Uwaga: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>Jeżeli nie chcesz wpisywać pełnego numeru rachunku, wpisz ostatnie 4 cyfry i nazwę banku oraz miejsce, gdzie jest pełny numer.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0;margin-top:20.4pt;width:505.55pt;height:65.8pt;z-index:2516920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" fillcolor="#d51116" stroked="f">
                <v:textbox>
                  <w:txbxContent>
                    <w:p w:rsidR="0081431F" w:rsidRDefault="0081431F">
                      <w:pPr>
                        <w:pStyle w:val="Normalny"/>
                        <w:ind w:left="851" w:right="283"/>
                        <w:rPr>
                          <w:color w:val="FFFFFF"/>
                        </w:rPr>
                      </w:pPr>
                    </w:p>
                    <w:p w:rsidR="0081431F" w:rsidRDefault="00F62A28">
                      <w:pPr>
                        <w:pStyle w:val="Normalny"/>
                        <w:spacing w:after="160"/>
                        <w:ind w:left="851" w:right="283"/>
                      </w:pPr>
                      <w:r>
                        <w:rPr>
                          <w:rStyle w:val="Domylnaczcionkaakapitu"/>
                          <w:rFonts w:eastAsia="Calibri"/>
                          <w:b/>
                          <w:color w:val="FFFFFF"/>
                          <w:sz w:val="28"/>
                          <w:szCs w:val="36"/>
                        </w:rPr>
                        <w:t xml:space="preserve">Uwaga: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>Jeżeli nie chcesz wpisywać pełnego numeru rachunku, wpisz ostatnie 4 cyfry i nazwę banku oraz miejsce, gdzie jest pełny numer.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1431F" w:rsidRDefault="0081431F">
      <w:pPr>
        <w:pStyle w:val="Normalny"/>
        <w:spacing w:after="160"/>
        <w:rPr>
          <w:rFonts w:eastAsia="Calibri"/>
          <w:sz w:val="20"/>
        </w:rPr>
      </w:pPr>
    </w:p>
    <w:tbl>
      <w:tblPr>
        <w:tblW w:w="1018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3"/>
        <w:gridCol w:w="2441"/>
        <w:gridCol w:w="1821"/>
        <w:gridCol w:w="1962"/>
        <w:gridCol w:w="2127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77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>Bank</w:t>
            </w:r>
          </w:p>
        </w:tc>
        <w:tc>
          <w:tcPr>
            <w:tcW w:w="244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>Rachunek (pełny lub ostatnie 4 cyfry)</w:t>
            </w:r>
          </w:p>
        </w:tc>
        <w:tc>
          <w:tcPr>
            <w:tcW w:w="182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>Współwłaściciel / pełnomocnik</w:t>
            </w:r>
          </w:p>
        </w:tc>
        <w:tc>
          <w:tcPr>
            <w:tcW w:w="19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>Produkty powiązane (konto, karta, oszczędności)</w:t>
            </w:r>
          </w:p>
        </w:tc>
        <w:tc>
          <w:tcPr>
            <w:tcW w:w="21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>Kontakt do oddziału / infolinii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4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4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4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4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4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after="160"/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3. Oszczędności i inwestycje</w:t>
      </w:r>
    </w:p>
    <w:tbl>
      <w:tblPr>
        <w:tblW w:w="1018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3"/>
        <w:gridCol w:w="1843"/>
        <w:gridCol w:w="2419"/>
        <w:gridCol w:w="2117"/>
        <w:gridCol w:w="1972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954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 xml:space="preserve">Rodzaj </w:t>
            </w:r>
            <w:r>
              <w:rPr>
                <w:rStyle w:val="Domylnaczcionkaakapitu"/>
                <w:sz w:val="20"/>
                <w:szCs w:val="20"/>
              </w:rPr>
              <w:br/>
            </w:r>
            <w:r>
              <w:rPr>
                <w:rStyle w:val="Domylnaczcionkaakapitu"/>
                <w:sz w:val="20"/>
                <w:szCs w:val="20"/>
              </w:rPr>
              <w:t>(OFE / IKE / IKZE / TFI / makler)</w:t>
            </w:r>
          </w:p>
        </w:tc>
        <w:tc>
          <w:tcPr>
            <w:tcW w:w="18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>Instytucja</w:t>
            </w:r>
          </w:p>
        </w:tc>
        <w:tc>
          <w:tcPr>
            <w:tcW w:w="241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 xml:space="preserve">Nr klienta / </w:t>
            </w:r>
            <w:r>
              <w:rPr>
                <w:rStyle w:val="Domylnaczcionkaakapitu"/>
                <w:sz w:val="20"/>
                <w:szCs w:val="20"/>
              </w:rPr>
              <w:br/>
            </w:r>
            <w:r>
              <w:rPr>
                <w:rStyle w:val="Domylnaczcionkaakapitu"/>
                <w:sz w:val="20"/>
                <w:szCs w:val="20"/>
              </w:rPr>
              <w:t>rachunku</w:t>
            </w:r>
          </w:p>
        </w:tc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 xml:space="preserve">Co jest </w:t>
            </w:r>
            <w:r>
              <w:rPr>
                <w:rStyle w:val="Domylnaczcionkaakapitu"/>
                <w:sz w:val="20"/>
                <w:szCs w:val="20"/>
              </w:rPr>
              <w:br/>
            </w:r>
            <w:r>
              <w:rPr>
                <w:rStyle w:val="Domylnaczcionkaakapitu"/>
                <w:sz w:val="20"/>
                <w:szCs w:val="20"/>
              </w:rPr>
              <w:t>zgromadzone</w:t>
            </w: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sz w:val="20"/>
                <w:szCs w:val="20"/>
              </w:rPr>
              <w:t>Kontakt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1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1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1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49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1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1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183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1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80" w:after="120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 xml:space="preserve">Część IV </w:t>
      </w:r>
      <w:r>
        <w:rPr>
          <w:rStyle w:val="Domylnaczcionkaakapitu"/>
          <w:rFonts w:eastAsia="Cambria"/>
          <w:b/>
          <w:color w:val="D51116"/>
          <w:sz w:val="32"/>
        </w:rPr>
        <w:t>- Zobowiązania finansowe</w: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>Ta część pozwala bliskim szybko ustalić, jakie zobowiązania istnieją i jakie są kwoty do spłaty.</w:t>
      </w:r>
    </w:p>
    <w:p w:rsidR="0081431F" w:rsidRDefault="0081431F">
      <w:pPr>
        <w:pStyle w:val="Normalny"/>
        <w:spacing w:after="80"/>
        <w:rPr>
          <w:b/>
          <w:bCs/>
          <w:sz w:val="4"/>
          <w:szCs w:val="4"/>
        </w:rPr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1. Kredyt hipoteczny</w: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1701"/>
        <w:gridCol w:w="1640"/>
        <w:gridCol w:w="1574"/>
        <w:gridCol w:w="2030"/>
        <w:gridCol w:w="1649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39"/>
          <w:jc w:val="center"/>
        </w:trPr>
        <w:tc>
          <w:tcPr>
            <w:tcW w:w="155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Bank</w:t>
            </w:r>
          </w:p>
        </w:tc>
        <w:tc>
          <w:tcPr>
            <w:tcW w:w="170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Nr umowy</w:t>
            </w:r>
          </w:p>
        </w:tc>
        <w:tc>
          <w:tcPr>
            <w:tcW w:w="16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  <w:rPr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Adres </w:t>
            </w:r>
          </w:p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nieruchomości</w:t>
            </w: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Rata / termin</w:t>
            </w:r>
          </w:p>
        </w:tc>
        <w:tc>
          <w:tcPr>
            <w:tcW w:w="203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Współkredytobiorcy</w:t>
            </w:r>
          </w:p>
        </w:tc>
        <w:tc>
          <w:tcPr>
            <w:tcW w:w="16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Kontakt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55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3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55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3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55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3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55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7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3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before="200" w:after="80"/>
        <w:rPr>
          <w:rFonts w:eastAsia="Cambria"/>
          <w:b/>
          <w:color w:val="D51116"/>
          <w:sz w:val="22"/>
          <w:szCs w:val="21"/>
          <w:u w:val="single"/>
        </w:rPr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2. Kredyty i pożyczki bankowe</w: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0"/>
        <w:gridCol w:w="1691"/>
        <w:gridCol w:w="1691"/>
        <w:gridCol w:w="1690"/>
        <w:gridCol w:w="1691"/>
        <w:gridCol w:w="1691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1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Bank / instytucja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Nr umowy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Kwota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początkowa</w:t>
            </w: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Data spłaty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Rata / termin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Kontakt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</w:rPr>
      </w:pPr>
    </w:p>
    <w:p w:rsidR="0081431F" w:rsidRDefault="00F62A28">
      <w:pPr>
        <w:pStyle w:val="Normalny"/>
        <w:spacing w:before="200" w:after="80"/>
      </w:pPr>
      <w:r>
        <w:rPr>
          <w:rStyle w:val="Domylnaczcionkaakapitu"/>
          <w:rFonts w:eastAsia="Cambria"/>
          <w:b/>
          <w:color w:val="D51116"/>
          <w:sz w:val="32"/>
          <w:szCs w:val="28"/>
          <w:u w:val="single"/>
        </w:rPr>
        <w:t>3. Karty kredytowe</w:t>
      </w:r>
      <w:r>
        <w:rPr>
          <w:rStyle w:val="Domylnaczcionkaakapitu"/>
          <w:noProof/>
          <w:u w:val="single"/>
          <w:lang w:val="en-US" w:eastAsia="en-US" w:bidi="ar-SA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83182</wp:posOffset>
            </wp:positionH>
            <wp:positionV relativeFrom="paragraph">
              <wp:posOffset>478953</wp:posOffset>
            </wp:positionV>
            <wp:extent cx="431322" cy="431322"/>
            <wp:effectExtent l="0" t="0" r="6828" b="6828"/>
            <wp:wrapNone/>
            <wp:docPr id="25" name="Grafika 3" descr="Informacje z wypełnieniem pełn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322" cy="4313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Domylnaczcionkaakapitu"/>
          <w:b/>
          <w:noProof/>
          <w:color w:val="B20000"/>
          <w:sz w:val="96"/>
          <w:szCs w:val="32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266062</wp:posOffset>
                </wp:positionV>
                <wp:extent cx="6420487" cy="835661"/>
                <wp:effectExtent l="0" t="0" r="0" b="2539"/>
                <wp:wrapTopAndBottom/>
                <wp:docPr id="26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7" cy="835661"/>
                        </a:xfrm>
                        <a:prstGeom prst="rect">
                          <a:avLst/>
                        </a:prstGeom>
                        <a:solidFill>
                          <a:srgbClr val="D5111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81431F">
                            <w:pPr>
                              <w:pStyle w:val="Normalny"/>
                              <w:ind w:left="851" w:right="283"/>
                              <w:rPr>
                                <w:color w:val="FFFFFF"/>
                              </w:rPr>
                            </w:pPr>
                          </w:p>
                          <w:p w:rsidR="0081431F" w:rsidRDefault="00F62A28">
                            <w:pPr>
                              <w:pStyle w:val="Normalny"/>
                              <w:spacing w:after="160"/>
                              <w:ind w:left="851" w:right="283"/>
                            </w:pPr>
                            <w:r>
                              <w:rPr>
                                <w:rStyle w:val="Domylnaczcionkaakapitu"/>
                                <w:rFonts w:eastAsia="Calibri"/>
                                <w:b/>
                                <w:color w:val="FFFFFF"/>
                                <w:sz w:val="28"/>
                                <w:szCs w:val="36"/>
                              </w:rPr>
                              <w:t xml:space="preserve">Uwaga: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 xml:space="preserve">Dla bezpieczeństwa możesz podać numer karty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>skrócony (np. ostatnie 4 cyfry) oraz limit i bank.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0;margin-top:20.95pt;width:505.55pt;height:65.8pt;z-index:2516951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" fillcolor="#d51116" stroked="f">
                <v:textbox>
                  <w:txbxContent>
                    <w:p w:rsidR="0081431F" w:rsidRDefault="0081431F">
                      <w:pPr>
                        <w:pStyle w:val="Normalny"/>
                        <w:ind w:left="851" w:right="283"/>
                        <w:rPr>
                          <w:color w:val="FFFFFF"/>
                        </w:rPr>
                      </w:pPr>
                    </w:p>
                    <w:p w:rsidR="0081431F" w:rsidRDefault="00F62A28">
                      <w:pPr>
                        <w:pStyle w:val="Normalny"/>
                        <w:spacing w:after="160"/>
                        <w:ind w:left="851" w:right="283"/>
                      </w:pPr>
                      <w:r>
                        <w:rPr>
                          <w:rStyle w:val="Domylnaczcionkaakapitu"/>
                          <w:rFonts w:eastAsia="Calibri"/>
                          <w:b/>
                          <w:color w:val="FFFFFF"/>
                          <w:sz w:val="28"/>
                          <w:szCs w:val="36"/>
                        </w:rPr>
                        <w:t xml:space="preserve">Uwaga: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 xml:space="preserve">Dla bezpieczeństwa możesz podać numer karty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>skrócony (np. ostatnie 4 cyfry) oraz limit i bank.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1431F" w:rsidRDefault="0081431F">
      <w:pPr>
        <w:pStyle w:val="Normalny"/>
        <w:spacing w:after="160"/>
      </w:pPr>
    </w:p>
    <w:tbl>
      <w:tblPr>
        <w:tblW w:w="1014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2700"/>
        <w:gridCol w:w="1546"/>
        <w:gridCol w:w="2109"/>
        <w:gridCol w:w="1965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Bank</w:t>
            </w:r>
          </w:p>
        </w:tc>
        <w:tc>
          <w:tcPr>
            <w:tcW w:w="270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Nr karty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(pełny lub ostatnie 4)</w:t>
            </w:r>
          </w:p>
        </w:tc>
        <w:tc>
          <w:tcPr>
            <w:tcW w:w="154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Limit</w:t>
            </w: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Status (aktywna /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zamknięta)</w:t>
            </w: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Kontakt / infolinia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54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54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54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54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70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54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4. Pożyczki prywatne</w: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0"/>
        <w:gridCol w:w="1691"/>
        <w:gridCol w:w="1691"/>
        <w:gridCol w:w="1690"/>
        <w:gridCol w:w="1691"/>
        <w:gridCol w:w="1691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95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Od kogo / komu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Kwota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Termin</w:t>
            </w: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Warunki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(umowa / ustnie)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Kontakt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5. Leasing</w: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0"/>
        <w:gridCol w:w="1691"/>
        <w:gridCol w:w="1691"/>
        <w:gridCol w:w="1690"/>
        <w:gridCol w:w="1691"/>
        <w:gridCol w:w="1691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13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Leasingodawca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Nr umowy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Przedmiot</w:t>
            </w: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Pozostało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do spłaty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Kontakt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1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1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before="200" w:after="80"/>
        <w:rPr>
          <w:rFonts w:eastAsia="Cambria"/>
          <w:b/>
          <w:color w:val="D51116"/>
          <w:sz w:val="15"/>
          <w:szCs w:val="13"/>
        </w:rPr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5. Poręczenia i gwarancje</w: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0"/>
        <w:gridCol w:w="1691"/>
        <w:gridCol w:w="1691"/>
        <w:gridCol w:w="1690"/>
        <w:gridCol w:w="1691"/>
        <w:gridCol w:w="1691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95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Od kogo / komu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Kwota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Termin</w:t>
            </w: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Warunki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(umowa / ustnie)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Kontakt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47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80" w:after="120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 xml:space="preserve">Część V </w:t>
      </w:r>
      <w:r>
        <w:rPr>
          <w:rStyle w:val="Domylnaczcionkaakapitu"/>
          <w:rFonts w:eastAsia="Cambria"/>
          <w:b/>
          <w:color w:val="D51116"/>
          <w:sz w:val="32"/>
        </w:rPr>
        <w:t>- Sprawy zawodowe i firmowe</w: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 xml:space="preserve">Uzupełnij dane, które ułatwią kontakt z pracodawcą, księgowością, </w:t>
      </w:r>
      <w:r>
        <w:rPr>
          <w:rFonts w:eastAsia="Calibri"/>
          <w:b/>
          <w:bCs/>
          <w:color w:val="232323"/>
        </w:rPr>
        <w:br/>
      </w:r>
      <w:r>
        <w:rPr>
          <w:rFonts w:eastAsia="Calibri"/>
          <w:b/>
          <w:bCs/>
          <w:color w:val="232323"/>
        </w:rPr>
        <w:t>prawnikiem i instytucjami.</w:t>
      </w: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1. Działalność gospodarcza / spółki</w:t>
      </w:r>
    </w:p>
    <w:tbl>
      <w:tblPr>
        <w:tblW w:w="1014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2275"/>
        <w:gridCol w:w="1971"/>
        <w:gridCol w:w="2109"/>
        <w:gridCol w:w="1965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Podmiot (firma)</w:t>
            </w: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KRS / NIP / REGON</w:t>
            </w: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Rola (właściciel / wspólnik / członek zarządu)</w:t>
            </w: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Księgowość - kontakt</w:t>
            </w: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Prawnik / kancelaria - kontakt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</w:pPr>
      <w:r>
        <w:rPr>
          <w:rStyle w:val="Domylnaczcionkaakapitu"/>
          <w:rFonts w:eastAsia="Cambria"/>
          <w:b/>
          <w:color w:val="D51116"/>
          <w:sz w:val="32"/>
          <w:szCs w:val="28"/>
          <w:u w:val="single"/>
        </w:rPr>
        <w:t>2. ZUS i Urząd Skarbowy</w:t>
      </w:r>
    </w:p>
    <w:tbl>
      <w:tblPr>
        <w:tblW w:w="1006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1"/>
        <w:gridCol w:w="5753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Właściwy Urząd Skarbowy (adres / telefon):</w:t>
            </w:r>
          </w:p>
        </w:tc>
        <w:tc>
          <w:tcPr>
            <w:tcW w:w="575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Właściwy ZUS (adres / telefon):</w:t>
            </w:r>
          </w:p>
        </w:tc>
        <w:tc>
          <w:tcPr>
            <w:tcW w:w="5753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</w:pPr>
      <w:r>
        <w:rPr>
          <w:rStyle w:val="Domylnaczcionkaakapitu"/>
          <w:rFonts w:eastAsia="Cambria"/>
          <w:b/>
          <w:color w:val="D51116"/>
          <w:sz w:val="32"/>
          <w:szCs w:val="28"/>
          <w:u w:val="single"/>
        </w:rPr>
        <w:t>3. Praca na etacie/ na umowę zlecenia</w:t>
      </w:r>
    </w:p>
    <w:tbl>
      <w:tblPr>
        <w:tblW w:w="1006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1"/>
        <w:gridCol w:w="5753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Pracodawca - pełna nazwa:</w:t>
            </w:r>
          </w:p>
        </w:tc>
        <w:tc>
          <w:tcPr>
            <w:tcW w:w="5753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Osoba kontaktowa (kadry / przełożony):</w:t>
            </w:r>
          </w:p>
        </w:tc>
        <w:tc>
          <w:tcPr>
            <w:tcW w:w="575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Telefon / e-mail:</w:t>
            </w:r>
          </w:p>
        </w:tc>
        <w:tc>
          <w:tcPr>
            <w:tcW w:w="5753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after="20"/>
        <w:rPr>
          <w:rFonts w:eastAsia="Calibri"/>
          <w:color w:val="232323"/>
        </w:rPr>
      </w:pPr>
    </w:p>
    <w:p w:rsidR="0081431F" w:rsidRDefault="00F62A28">
      <w:pPr>
        <w:pStyle w:val="Normalny"/>
        <w:spacing w:line="360" w:lineRule="auto"/>
      </w:pPr>
      <w:r>
        <w:rPr>
          <w:rStyle w:val="Domylnaczcionkaakapitu"/>
          <w:rFonts w:ascii="Segoe UI Symbol" w:eastAsia="Calibri" w:hAnsi="Segoe UI Symbol"/>
          <w:color w:val="D51116"/>
          <w:sz w:val="22"/>
          <w:szCs w:val="22"/>
        </w:rPr>
        <w:t></w:t>
      </w:r>
      <w:r>
        <w:rPr>
          <w:rStyle w:val="Domylnaczcionkaakapitu"/>
          <w:sz w:val="22"/>
          <w:szCs w:val="22"/>
        </w:rPr>
        <w:t xml:space="preserve"> </w:t>
      </w:r>
      <w:r>
        <w:rPr>
          <w:rStyle w:val="Domylnaczcionkaakapitu"/>
          <w:sz w:val="22"/>
          <w:szCs w:val="22"/>
        </w:rPr>
        <w:tab/>
        <w:t>Istnieje ubezpieczenie grupowe w pracy - dokumenty w teczce</w:t>
      </w:r>
    </w:p>
    <w:p w:rsidR="0081431F" w:rsidRDefault="00F62A28">
      <w:pPr>
        <w:pStyle w:val="Normalny"/>
        <w:spacing w:line="360" w:lineRule="auto"/>
      </w:pPr>
      <w:r>
        <w:rPr>
          <w:rStyle w:val="Domylnaczcionkaakapitu"/>
          <w:rFonts w:ascii="Segoe UI Symbol" w:eastAsia="Calibri" w:hAnsi="Segoe UI Symbol"/>
          <w:color w:val="D51116"/>
          <w:sz w:val="22"/>
          <w:szCs w:val="22"/>
        </w:rPr>
        <w:t></w:t>
      </w:r>
      <w:r>
        <w:rPr>
          <w:rStyle w:val="Domylnaczcionkaakapitu"/>
          <w:sz w:val="22"/>
          <w:szCs w:val="22"/>
        </w:rPr>
        <w:t xml:space="preserve"> </w:t>
      </w:r>
      <w:r>
        <w:rPr>
          <w:rStyle w:val="Domylnaczcionkaakapitu"/>
          <w:sz w:val="22"/>
          <w:szCs w:val="22"/>
        </w:rPr>
        <w:tab/>
        <w:t>Istnieje PPE / PPK / inny program pracowniczy - dokumenty w teczce</w:t>
      </w:r>
    </w:p>
    <w:p w:rsidR="0081431F" w:rsidRDefault="00F62A28">
      <w:pPr>
        <w:pStyle w:val="Normalny"/>
        <w:spacing w:line="360" w:lineRule="auto"/>
      </w:pPr>
      <w:r>
        <w:rPr>
          <w:rStyle w:val="Domylnaczcionkaakapitu"/>
          <w:rFonts w:ascii="Segoe UI Symbol" w:eastAsia="Calibri" w:hAnsi="Segoe UI Symbol"/>
          <w:color w:val="D51116"/>
          <w:sz w:val="22"/>
          <w:szCs w:val="22"/>
        </w:rPr>
        <w:t></w:t>
      </w:r>
      <w:r>
        <w:rPr>
          <w:rStyle w:val="Domylnaczcionkaakapitu"/>
          <w:sz w:val="22"/>
          <w:szCs w:val="22"/>
        </w:rPr>
        <w:t xml:space="preserve"> </w:t>
      </w:r>
      <w:r>
        <w:rPr>
          <w:rStyle w:val="Domylnaczcionkaakapitu"/>
          <w:sz w:val="22"/>
          <w:szCs w:val="22"/>
        </w:rPr>
        <w:tab/>
        <w:t xml:space="preserve">Istnieją pożyczki </w:t>
      </w:r>
      <w:r>
        <w:rPr>
          <w:rStyle w:val="Domylnaczcionkaakapitu"/>
          <w:sz w:val="22"/>
          <w:szCs w:val="22"/>
        </w:rPr>
        <w:t>pracownicze / poręczenia - dane wpisane w części zobowiązań</w:t>
      </w:r>
    </w:p>
    <w:p w:rsidR="0081431F" w:rsidRDefault="0081431F">
      <w:pPr>
        <w:pStyle w:val="Normalny"/>
        <w:spacing w:line="360" w:lineRule="auto"/>
      </w:pPr>
    </w:p>
    <w:p w:rsidR="0081431F" w:rsidRDefault="00F62A28">
      <w:pPr>
        <w:pStyle w:val="Normalny"/>
        <w:spacing w:line="360" w:lineRule="auto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 xml:space="preserve">Część VI </w:t>
      </w:r>
      <w:r>
        <w:rPr>
          <w:rStyle w:val="Domylnaczcionkaakapitu"/>
          <w:rFonts w:eastAsia="Cambria"/>
          <w:b/>
          <w:color w:val="D51116"/>
          <w:sz w:val="32"/>
        </w:rPr>
        <w:t>- Nieruchomości i rzeczy wartościowe</w:t>
      </w:r>
    </w:p>
    <w:p w:rsidR="0081431F" w:rsidRDefault="00F62A28">
      <w:pPr>
        <w:pStyle w:val="Normalny"/>
        <w:spacing w:after="80"/>
      </w:pPr>
      <w:r>
        <w:rPr>
          <w:rStyle w:val="Domylnaczcionkaakapitu"/>
          <w:rFonts w:eastAsia="Calibri"/>
          <w:b/>
          <w:bCs/>
          <w:color w:val="232323"/>
        </w:rPr>
        <w:t>Ta część pomaga bliskim szybko ustalić, co posiadasz i gdzie znajdują się akty własności, umowy oraz klucze</w:t>
      </w:r>
      <w:r>
        <w:rPr>
          <w:rStyle w:val="Domylnaczcionkaakapitu"/>
          <w:rFonts w:eastAsia="Calibri"/>
          <w:color w:val="232323"/>
        </w:rPr>
        <w:t>.</w:t>
      </w:r>
    </w:p>
    <w:p w:rsidR="0081431F" w:rsidRDefault="0081431F">
      <w:pPr>
        <w:pStyle w:val="Normalny"/>
        <w:spacing w:after="80"/>
        <w:rPr>
          <w:sz w:val="11"/>
          <w:szCs w:val="11"/>
        </w:rPr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1. Nieruchomości</w: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7"/>
        <w:gridCol w:w="1842"/>
        <w:gridCol w:w="1560"/>
        <w:gridCol w:w="1243"/>
        <w:gridCol w:w="1691"/>
        <w:gridCol w:w="1691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Adres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 nieruchomości</w:t>
            </w:r>
          </w:p>
        </w:tc>
        <w:tc>
          <w:tcPr>
            <w:tcW w:w="18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Tytuł prawny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(własność / współwłasność / najem)</w:t>
            </w: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Akt notarialny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- gdzie jest</w:t>
            </w:r>
          </w:p>
        </w:tc>
        <w:tc>
          <w:tcPr>
            <w:tcW w:w="1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Kredyt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(tak/nie)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Ubezpieczenie nieruchomości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- gdzie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14"/>
          <w:jc w:val="center"/>
        </w:trPr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14"/>
          <w:jc w:val="center"/>
        </w:trPr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211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6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2. Umowy najmu / dzierżawy / użyczenia</w: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0"/>
        <w:gridCol w:w="1691"/>
        <w:gridCol w:w="1691"/>
        <w:gridCol w:w="1690"/>
        <w:gridCol w:w="1691"/>
        <w:gridCol w:w="1691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1031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Rodzaj umowy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Strony umowy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Dotyczy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(adres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/ rzecz)</w:t>
            </w: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Gdzie jest umowa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Kontakt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1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1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3. Samochód i inne pojazdy</w:t>
      </w:r>
    </w:p>
    <w:tbl>
      <w:tblPr>
        <w:tblW w:w="1014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0"/>
        <w:gridCol w:w="1691"/>
        <w:gridCol w:w="1691"/>
        <w:gridCol w:w="1690"/>
        <w:gridCol w:w="1691"/>
        <w:gridCol w:w="1691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89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Pojazd (marka/model)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Nr rejestracyjny / VIN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Ubezpieczenie (OC/AC) - gdzie</w:t>
            </w: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Gdzie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 są dokumenty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Gdzie są kluczyki zapasowe</w:t>
            </w: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Serwis / kontakt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14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72"/>
          <w:jc w:val="center"/>
        </w:trPr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6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</w:pPr>
      <w:r>
        <w:rPr>
          <w:rStyle w:val="Domylnaczcionkaakapitu"/>
          <w:rFonts w:eastAsia="Cambria"/>
          <w:b/>
          <w:color w:val="D51116"/>
          <w:sz w:val="32"/>
          <w:szCs w:val="28"/>
          <w:u w:val="single"/>
        </w:rPr>
        <w:t>4. Rzeczy wartościowe</w:t>
      </w:r>
    </w:p>
    <w:p w:rsidR="0081431F" w:rsidRDefault="00F62A28">
      <w:pPr>
        <w:pStyle w:val="Normalny"/>
        <w:spacing w:after="160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118743</wp:posOffset>
            </wp:positionH>
            <wp:positionV relativeFrom="paragraph">
              <wp:posOffset>385812</wp:posOffset>
            </wp:positionV>
            <wp:extent cx="431167" cy="431167"/>
            <wp:effectExtent l="0" t="0" r="6983" b="6983"/>
            <wp:wrapNone/>
            <wp:docPr id="27" name="Grafika 3" descr="Informacje z wypełnieniem pełn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167" cy="4311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Domylnaczcionkaakapitu"/>
          <w:b/>
          <w:noProof/>
          <w:color w:val="B20000"/>
          <w:sz w:val="96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259076</wp:posOffset>
                </wp:positionV>
                <wp:extent cx="6420487" cy="722632"/>
                <wp:effectExtent l="0" t="0" r="0" b="1268"/>
                <wp:wrapTopAndBottom/>
                <wp:docPr id="28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7" cy="722632"/>
                        </a:xfrm>
                        <a:prstGeom prst="rect">
                          <a:avLst/>
                        </a:prstGeom>
                        <a:solidFill>
                          <a:srgbClr val="D5111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F62A28">
                            <w:pPr>
                              <w:pStyle w:val="Normalny"/>
                              <w:spacing w:after="160"/>
                              <w:ind w:left="851" w:right="283"/>
                            </w:pPr>
                            <w:r>
                              <w:rPr>
                                <w:rStyle w:val="Domylnaczcionkaakapitu"/>
                                <w:rFonts w:eastAsia="Calibri"/>
                                <w:b/>
                                <w:color w:val="FFFFFF"/>
                                <w:sz w:val="28"/>
                                <w:szCs w:val="36"/>
                              </w:rPr>
                              <w:t xml:space="preserve">Uwaga: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>Wpisz tylko to, co ma znaczenie. Możesz dodać zdjęcia lub dokumentację w osobnej koszulce.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0;margin-top:20.4pt;width:505.55pt;height:56.9pt;z-index:2517012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" fillcolor="#d51116" stroked="f">
                <v:textbox>
                  <w:txbxContent>
                    <w:p w:rsidR="0081431F" w:rsidRDefault="00F62A28">
                      <w:pPr>
                        <w:pStyle w:val="Normalny"/>
                        <w:spacing w:after="160"/>
                        <w:ind w:left="851" w:right="283"/>
                      </w:pPr>
                      <w:r>
                        <w:rPr>
                          <w:rStyle w:val="Domylnaczcionkaakapitu"/>
                          <w:rFonts w:eastAsia="Calibri"/>
                          <w:b/>
                          <w:color w:val="FFFFFF"/>
                          <w:sz w:val="28"/>
                          <w:szCs w:val="36"/>
                        </w:rPr>
                        <w:t xml:space="preserve">Uwaga: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>Wpisz tylko to, co ma znaczenie. Możesz dodać zdjęcia lub dokumentację w osobnej koszulce.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1431F" w:rsidRDefault="0081431F">
      <w:pPr>
        <w:pStyle w:val="Normalny"/>
        <w:spacing w:after="160"/>
        <w:rPr>
          <w:rFonts w:eastAsia="Calibri"/>
          <w:color w:val="232323"/>
          <w:sz w:val="20"/>
        </w:rPr>
      </w:pPr>
    </w:p>
    <w:tbl>
      <w:tblPr>
        <w:tblW w:w="1014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6"/>
        <w:gridCol w:w="2275"/>
        <w:gridCol w:w="1971"/>
        <w:gridCol w:w="2109"/>
        <w:gridCol w:w="1965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995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Rzecz</w:t>
            </w: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Opis / cechy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(np. numer seryjny)</w:t>
            </w: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Gdzie jest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przechowywana</w:t>
            </w: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Dokument zakupu / gwarancja - gdzie</w:t>
            </w: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18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7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0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80" w:after="120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 xml:space="preserve">Część VII </w:t>
      </w:r>
      <w:r>
        <w:rPr>
          <w:rStyle w:val="Domylnaczcionkaakapitu"/>
          <w:rFonts w:eastAsia="Cambria"/>
          <w:b/>
          <w:color w:val="D51116"/>
          <w:sz w:val="32"/>
        </w:rPr>
        <w:t>- Dostępy cyfrowe i cyfrowe dziedzictwo</w: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>Ta część pomaga bliskim zamknąć konta, odzyskać dostęp do ważnych usług oraz uporządkować sprawy w sieci.</w:t>
      </w:r>
    </w:p>
    <w:p w:rsidR="0081431F" w:rsidRDefault="00F62A28">
      <w:pPr>
        <w:pStyle w:val="Normalny"/>
        <w:spacing w:after="160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399885</wp:posOffset>
            </wp:positionV>
            <wp:extent cx="431167" cy="431167"/>
            <wp:effectExtent l="0" t="0" r="6983" b="6983"/>
            <wp:wrapNone/>
            <wp:docPr id="29" name="Grafika 3" descr="Informacje z wypełnieniem pełn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167" cy="4311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Domylnaczcionkaakapitu"/>
          <w:b/>
          <w:noProof/>
          <w:color w:val="B20000"/>
          <w:sz w:val="96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254632</wp:posOffset>
                </wp:positionV>
                <wp:extent cx="6420487" cy="722632"/>
                <wp:effectExtent l="0" t="0" r="0" b="1268"/>
                <wp:wrapTopAndBottom/>
                <wp:docPr id="30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7" cy="722632"/>
                        </a:xfrm>
                        <a:prstGeom prst="rect">
                          <a:avLst/>
                        </a:prstGeom>
                        <a:solidFill>
                          <a:srgbClr val="D5111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F62A28">
                            <w:pPr>
                              <w:pStyle w:val="Normalny"/>
                              <w:spacing w:after="160"/>
                              <w:ind w:left="851" w:right="283"/>
                            </w:pPr>
                            <w:r>
                              <w:rPr>
                                <w:rStyle w:val="Domylnaczcionkaakapitu"/>
                                <w:rFonts w:eastAsia="Calibri"/>
                                <w:b/>
                                <w:color w:val="FFFFFF"/>
                                <w:sz w:val="28"/>
                                <w:szCs w:val="36"/>
                              </w:rPr>
                              <w:t xml:space="preserve">Uwaga: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 xml:space="preserve">Nie wpisuj tu loginów i haseł. Wpisz, gdzie są przechowywane 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 w:val="20"/>
                              </w:rPr>
                              <w:t>(np. menedżer haseł, sejf).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0;margin-top:20.05pt;width:505.55pt;height:56.9pt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" fillcolor="#d51116" stroked="f">
                <v:textbox>
                  <w:txbxContent>
                    <w:p w:rsidR="0081431F" w:rsidRDefault="00F62A28">
                      <w:pPr>
                        <w:pStyle w:val="Normalny"/>
                        <w:spacing w:after="160"/>
                        <w:ind w:left="851" w:right="283"/>
                      </w:pPr>
                      <w:r>
                        <w:rPr>
                          <w:rStyle w:val="Domylnaczcionkaakapitu"/>
                          <w:rFonts w:eastAsia="Calibri"/>
                          <w:b/>
                          <w:color w:val="FFFFFF"/>
                          <w:sz w:val="28"/>
                          <w:szCs w:val="36"/>
                        </w:rPr>
                        <w:t xml:space="preserve">Uwaga: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 xml:space="preserve">Nie wpisuj tu loginów i haseł. Wpisz, gdzie są przechowywane 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 w:val="20"/>
                        </w:rPr>
                        <w:t>(np. menedżer haseł, sejf).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1431F" w:rsidRDefault="00F62A28">
      <w:pPr>
        <w:pStyle w:val="Normalny"/>
        <w:spacing w:after="80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86922</wp:posOffset>
            </wp:positionH>
            <wp:positionV relativeFrom="paragraph">
              <wp:posOffset>358645</wp:posOffset>
            </wp:positionV>
            <wp:extent cx="431167" cy="431167"/>
            <wp:effectExtent l="0" t="0" r="6983" b="6983"/>
            <wp:wrapNone/>
            <wp:docPr id="31" name="Grafika 3" descr="Informacje z wypełnieniem pełny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167" cy="4311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1. E-mail</w:t>
      </w:r>
    </w:p>
    <w:tbl>
      <w:tblPr>
        <w:tblW w:w="1014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4"/>
        <w:gridCol w:w="1865"/>
        <w:gridCol w:w="1866"/>
        <w:gridCol w:w="1865"/>
        <w:gridCol w:w="1866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1031"/>
          <w:jc w:val="center"/>
        </w:trPr>
        <w:tc>
          <w:tcPr>
            <w:tcW w:w="268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Adres e-mail</w:t>
            </w: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Dostawca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(np. Google /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Microsoft)</w:t>
            </w: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  <w:rPr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Do czego służy </w:t>
            </w:r>
          </w:p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(bank, praca,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prywatne)</w:t>
            </w: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Gdzie jest dostęp (menedżer haseł / sejf)</w:t>
            </w: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68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68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68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68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2. Media społecznościowe</w:t>
      </w:r>
    </w:p>
    <w:tbl>
      <w:tblPr>
        <w:tblW w:w="1014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8"/>
        <w:gridCol w:w="2291"/>
        <w:gridCol w:w="1866"/>
        <w:gridCol w:w="1865"/>
        <w:gridCol w:w="1866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954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Portal</w:t>
            </w:r>
          </w:p>
        </w:tc>
        <w:tc>
          <w:tcPr>
            <w:tcW w:w="22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Nazwa profilu / link</w:t>
            </w: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Dostęp</w:t>
            </w: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Co zrobić (usunąć / upamiętnić / przekazać)</w:t>
            </w: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9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3. Dokumenty w chmurze i dyski</w:t>
      </w:r>
    </w:p>
    <w:tbl>
      <w:tblPr>
        <w:tblW w:w="1014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8"/>
        <w:gridCol w:w="1985"/>
        <w:gridCol w:w="2172"/>
        <w:gridCol w:w="1865"/>
        <w:gridCol w:w="1866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954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Usługa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(np. iCloud /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Google Drive)</w:t>
            </w:r>
          </w:p>
        </w:tc>
        <w:tc>
          <w:tcPr>
            <w:tcW w:w="198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Konto</w:t>
            </w:r>
          </w:p>
        </w:tc>
        <w:tc>
          <w:tcPr>
            <w:tcW w:w="21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Co tam jest (opis)</w:t>
            </w: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Gdzie jest dostęp</w:t>
            </w: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7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 xml:space="preserve">4. Subskrypcje i płatności </w:t>
      </w:r>
      <w:r>
        <w:rPr>
          <w:rFonts w:eastAsia="Cambria"/>
          <w:b/>
          <w:color w:val="D51116"/>
          <w:sz w:val="32"/>
          <w:szCs w:val="28"/>
          <w:u w:val="single"/>
        </w:rPr>
        <w:t>cykliczne</w:t>
      </w:r>
    </w:p>
    <w:tbl>
      <w:tblPr>
        <w:tblW w:w="1015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1"/>
        <w:gridCol w:w="1987"/>
        <w:gridCol w:w="2175"/>
        <w:gridCol w:w="1867"/>
        <w:gridCol w:w="1868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12"/>
          <w:jc w:val="center"/>
        </w:trPr>
        <w:tc>
          <w:tcPr>
            <w:tcW w:w="22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Usługa</w:t>
            </w:r>
          </w:p>
        </w:tc>
        <w:tc>
          <w:tcPr>
            <w:tcW w:w="198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Sposób płatności</w:t>
            </w:r>
          </w:p>
        </w:tc>
        <w:tc>
          <w:tcPr>
            <w:tcW w:w="21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Dane logowania</w:t>
            </w:r>
          </w:p>
        </w:tc>
        <w:tc>
          <w:tcPr>
            <w:tcW w:w="186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Termin odnowienia</w:t>
            </w:r>
          </w:p>
        </w:tc>
        <w:tc>
          <w:tcPr>
            <w:tcW w:w="18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84"/>
          <w:jc w:val="center"/>
        </w:trPr>
        <w:tc>
          <w:tcPr>
            <w:tcW w:w="22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33"/>
          <w:jc w:val="center"/>
        </w:trPr>
        <w:tc>
          <w:tcPr>
            <w:tcW w:w="22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84"/>
          <w:jc w:val="center"/>
        </w:trPr>
        <w:tc>
          <w:tcPr>
            <w:tcW w:w="226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7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5. Urządzenia elektroniczne</w:t>
      </w:r>
    </w:p>
    <w:tbl>
      <w:tblPr>
        <w:tblW w:w="997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3"/>
        <w:gridCol w:w="2126"/>
        <w:gridCol w:w="3608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12"/>
          <w:jc w:val="center"/>
        </w:trPr>
        <w:tc>
          <w:tcPr>
            <w:tcW w:w="4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Urządzenie (komputer, telefon itp..)</w:t>
            </w: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Dane logowania</w:t>
            </w:r>
          </w:p>
        </w:tc>
        <w:tc>
          <w:tcPr>
            <w:tcW w:w="360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Dyspozycje (co zrobić z plikami na urządzeniu)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84"/>
          <w:jc w:val="center"/>
        </w:trPr>
        <w:tc>
          <w:tcPr>
            <w:tcW w:w="4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0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33"/>
          <w:jc w:val="center"/>
        </w:trPr>
        <w:tc>
          <w:tcPr>
            <w:tcW w:w="4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0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84"/>
          <w:jc w:val="center"/>
        </w:trPr>
        <w:tc>
          <w:tcPr>
            <w:tcW w:w="424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60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80" w:after="120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 xml:space="preserve">Część VIII </w:t>
      </w:r>
      <w:r>
        <w:rPr>
          <w:rStyle w:val="Domylnaczcionkaakapitu"/>
          <w:rFonts w:eastAsia="Cambria"/>
          <w:b/>
          <w:color w:val="D51116"/>
          <w:sz w:val="32"/>
        </w:rPr>
        <w:t>- Instytucje,</w:t>
      </w:r>
      <w:r>
        <w:rPr>
          <w:rStyle w:val="Domylnaczcionkaakapitu"/>
          <w:rFonts w:eastAsia="Cambria"/>
          <w:b/>
          <w:color w:val="D51116"/>
          <w:sz w:val="32"/>
        </w:rPr>
        <w:t xml:space="preserve"> które należy powiadomić</w: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>Poniższa lista pomaga uporządkować formalności. Wpisz dane kontaktowe, numer klienta oraz gdzie są umowy.</w:t>
      </w:r>
    </w:p>
    <w:p w:rsidR="0081431F" w:rsidRDefault="0081431F">
      <w:pPr>
        <w:pStyle w:val="Normalny"/>
        <w:spacing w:after="80"/>
        <w:rPr>
          <w:b/>
          <w:bCs/>
        </w:rPr>
      </w:pPr>
    </w:p>
    <w:tbl>
      <w:tblPr>
        <w:tblW w:w="1014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8"/>
        <w:gridCol w:w="2268"/>
        <w:gridCol w:w="1889"/>
        <w:gridCol w:w="1865"/>
        <w:gridCol w:w="1866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26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Instytucja</w:t>
            </w: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Umowa / nr klienta</w:t>
            </w: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Kontakt</w:t>
            </w: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Gdzie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jest dokument</w:t>
            </w: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225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8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5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after="80"/>
        <w:rPr>
          <w:b/>
          <w:bCs/>
        </w:rPr>
      </w:pPr>
    </w:p>
    <w:p w:rsidR="0081431F" w:rsidRDefault="0081431F">
      <w:pPr>
        <w:pStyle w:val="Normalny"/>
        <w:spacing w:after="80"/>
        <w:rPr>
          <w:b/>
          <w:bCs/>
        </w:rPr>
      </w:pPr>
    </w:p>
    <w:p w:rsidR="0081431F" w:rsidRDefault="00F62A28">
      <w:pPr>
        <w:pStyle w:val="Normalny"/>
        <w:spacing w:before="280" w:after="120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 xml:space="preserve">Część IX </w:t>
      </w:r>
      <w:r>
        <w:rPr>
          <w:rStyle w:val="Domylnaczcionkaakapitu"/>
          <w:rFonts w:eastAsia="Cambria"/>
          <w:b/>
          <w:color w:val="D51116"/>
          <w:sz w:val="32"/>
        </w:rPr>
        <w:t>- Moje akty woli</w: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>W tej części wpisz informacje o dokumentach, które wyrażają Twoją wolę. Dołącz kopie lub wskaż miejsce przechowywania.</w:t>
      </w:r>
    </w:p>
    <w:p w:rsidR="0081431F" w:rsidRDefault="0081431F">
      <w:pPr>
        <w:pStyle w:val="Normalny"/>
        <w:spacing w:after="80"/>
        <w:rPr>
          <w:b/>
          <w:bCs/>
        </w:rPr>
      </w:pPr>
    </w:p>
    <w:tbl>
      <w:tblPr>
        <w:tblW w:w="998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4"/>
        <w:gridCol w:w="3827"/>
        <w:gridCol w:w="2622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26"/>
          <w:jc w:val="center"/>
        </w:trPr>
        <w:tc>
          <w:tcPr>
            <w:tcW w:w="353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Dokument</w:t>
            </w:r>
          </w:p>
        </w:tc>
        <w:tc>
          <w:tcPr>
            <w:tcW w:w="38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Gdzie jest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przechowywany</w:t>
            </w:r>
          </w:p>
        </w:tc>
        <w:tc>
          <w:tcPr>
            <w:tcW w:w="262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353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2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353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2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353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2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353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2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353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2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353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2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353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2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3534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27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62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after="80"/>
        <w:rPr>
          <w:b/>
          <w:bCs/>
        </w:rPr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32"/>
          <w:u w:val="single"/>
        </w:rPr>
      </w:pPr>
      <w:r>
        <w:rPr>
          <w:rFonts w:eastAsia="Cambria"/>
          <w:b/>
          <w:color w:val="D51116"/>
          <w:sz w:val="32"/>
          <w:szCs w:val="32"/>
          <w:u w:val="single"/>
        </w:rPr>
        <w:t xml:space="preserve">Dodatkowe </w:t>
      </w:r>
      <w:r>
        <w:rPr>
          <w:rFonts w:eastAsia="Cambria"/>
          <w:b/>
          <w:color w:val="D51116"/>
          <w:sz w:val="32"/>
          <w:szCs w:val="32"/>
          <w:u w:val="single"/>
        </w:rPr>
        <w:t>dyspozycje</w:t>
      </w:r>
    </w:p>
    <w:tbl>
      <w:tblPr>
        <w:tblW w:w="1006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1"/>
        <w:gridCol w:w="5753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Dyspozycja dotycząca wsparcia organizacji pozarządowych (jeżeli dotyczy):</w:t>
            </w:r>
          </w:p>
        </w:tc>
        <w:tc>
          <w:tcPr>
            <w:tcW w:w="5753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 xml:space="preserve">Zgoda na pobranie tkanek i narządów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(jeżeli dotyczy):</w:t>
            </w:r>
          </w:p>
        </w:tc>
        <w:tc>
          <w:tcPr>
            <w:tcW w:w="575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 xml:space="preserve">Opieka nad zwierzętami </w:t>
            </w:r>
            <w:r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br/>
            </w:r>
            <w:r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(kto, gdzie, kontakt):</w:t>
            </w:r>
          </w:p>
        </w:tc>
        <w:tc>
          <w:tcPr>
            <w:tcW w:w="5753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80" w:after="120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 xml:space="preserve">Część X </w:t>
      </w:r>
      <w:r>
        <w:rPr>
          <w:rStyle w:val="Domylnaczcionkaakapitu"/>
          <w:rFonts w:eastAsia="Cambria"/>
          <w:b/>
          <w:color w:val="D51116"/>
          <w:sz w:val="32"/>
        </w:rPr>
        <w:t>- Lista osób, które mogą pomóc</w:t>
      </w:r>
    </w:p>
    <w:p w:rsidR="0081431F" w:rsidRDefault="00F62A28">
      <w:pPr>
        <w:pStyle w:val="Normalny"/>
        <w:spacing w:after="80"/>
        <w:rPr>
          <w:rFonts w:eastAsia="Calibri"/>
          <w:b/>
          <w:bCs/>
          <w:color w:val="232323"/>
        </w:rPr>
      </w:pPr>
      <w:r>
        <w:rPr>
          <w:rFonts w:eastAsia="Calibri"/>
          <w:b/>
          <w:bCs/>
          <w:color w:val="232323"/>
        </w:rPr>
        <w:t>Uzupełnij listę</w:t>
      </w:r>
      <w:r>
        <w:rPr>
          <w:rFonts w:eastAsia="Calibri"/>
          <w:b/>
          <w:bCs/>
          <w:color w:val="232323"/>
        </w:rPr>
        <w:t xml:space="preserve"> osób i instytucji, które mogą przejąć sprawy formalne lub wesprzeć rodzinę.</w:t>
      </w:r>
    </w:p>
    <w:p w:rsidR="0081431F" w:rsidRDefault="0081431F">
      <w:pPr>
        <w:pStyle w:val="Normalny"/>
        <w:spacing w:after="80"/>
        <w:rPr>
          <w:rFonts w:eastAsia="Calibri"/>
          <w:b/>
          <w:bCs/>
          <w:color w:val="232323"/>
        </w:rPr>
      </w:pPr>
    </w:p>
    <w:tbl>
      <w:tblPr>
        <w:tblW w:w="101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2126"/>
        <w:gridCol w:w="1738"/>
        <w:gridCol w:w="1862"/>
        <w:gridCol w:w="1863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25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Rola </w:t>
            </w: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 xml:space="preserve">Imię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i nazwisko</w:t>
            </w:r>
          </w:p>
        </w:tc>
        <w:tc>
          <w:tcPr>
            <w:tcW w:w="173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Telefon</w:t>
            </w:r>
          </w:p>
        </w:tc>
        <w:tc>
          <w:tcPr>
            <w:tcW w:w="18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E-mail</w:t>
            </w:r>
          </w:p>
        </w:tc>
        <w:tc>
          <w:tcPr>
            <w:tcW w:w="186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71"/>
          <w:jc w:val="center"/>
        </w:trPr>
        <w:tc>
          <w:tcPr>
            <w:tcW w:w="25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73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5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73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71"/>
          <w:jc w:val="center"/>
        </w:trPr>
        <w:tc>
          <w:tcPr>
            <w:tcW w:w="25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73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5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73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71"/>
          <w:jc w:val="center"/>
        </w:trPr>
        <w:tc>
          <w:tcPr>
            <w:tcW w:w="254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73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2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after="80"/>
        <w:rPr>
          <w:rFonts w:eastAsia="Calibri"/>
          <w:b/>
          <w:bCs/>
          <w:color w:val="232323"/>
          <w:sz w:val="13"/>
          <w:szCs w:val="13"/>
        </w:rPr>
      </w:pPr>
    </w:p>
    <w:p w:rsidR="0081431F" w:rsidRDefault="00F62A28">
      <w:pPr>
        <w:pStyle w:val="Normalny"/>
        <w:spacing w:before="200" w:after="80"/>
        <w:rPr>
          <w:rFonts w:eastAsia="Cambria"/>
          <w:b/>
          <w:color w:val="D51116"/>
          <w:sz w:val="32"/>
          <w:szCs w:val="28"/>
          <w:u w:val="single"/>
        </w:rPr>
      </w:pPr>
      <w:r>
        <w:rPr>
          <w:rFonts w:eastAsia="Cambria"/>
          <w:b/>
          <w:color w:val="D51116"/>
          <w:sz w:val="32"/>
          <w:szCs w:val="28"/>
          <w:u w:val="single"/>
        </w:rPr>
        <w:t>Osoby do poinformowania o mojej śmierci</w:t>
      </w:r>
    </w:p>
    <w:tbl>
      <w:tblPr>
        <w:tblW w:w="1016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1849"/>
        <w:gridCol w:w="2028"/>
        <w:gridCol w:w="1868"/>
        <w:gridCol w:w="1869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12"/>
          <w:jc w:val="center"/>
        </w:trPr>
        <w:tc>
          <w:tcPr>
            <w:tcW w:w="255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Imię i nazwisko</w:t>
            </w:r>
          </w:p>
        </w:tc>
        <w:tc>
          <w:tcPr>
            <w:tcW w:w="18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Relacja</w:t>
            </w:r>
          </w:p>
        </w:tc>
        <w:tc>
          <w:tcPr>
            <w:tcW w:w="202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Telefon</w:t>
            </w:r>
          </w:p>
        </w:tc>
        <w:tc>
          <w:tcPr>
            <w:tcW w:w="18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E-mail</w:t>
            </w:r>
          </w:p>
        </w:tc>
        <w:tc>
          <w:tcPr>
            <w:tcW w:w="186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spacing w:line="200" w:lineRule="exact"/>
              <w:jc w:val="center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0"/>
                <w:szCs w:val="22"/>
                <w:lang w:eastAsia="en-US" w:bidi="ar-SA"/>
              </w:rPr>
              <w:t>Uwagi</w:t>
            </w: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72"/>
          <w:jc w:val="center"/>
        </w:trPr>
        <w:tc>
          <w:tcPr>
            <w:tcW w:w="255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02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926"/>
          <w:jc w:val="center"/>
        </w:trPr>
        <w:tc>
          <w:tcPr>
            <w:tcW w:w="255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02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72"/>
          <w:jc w:val="center"/>
        </w:trPr>
        <w:tc>
          <w:tcPr>
            <w:tcW w:w="255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02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926"/>
          <w:jc w:val="center"/>
        </w:trPr>
        <w:tc>
          <w:tcPr>
            <w:tcW w:w="2551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02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8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6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:rsidR="0081431F" w:rsidRDefault="00F62A28">
      <w:pPr>
        <w:pStyle w:val="Normalny"/>
        <w:spacing w:before="280" w:after="120"/>
      </w:pPr>
      <w:r>
        <w:rPr>
          <w:rStyle w:val="Domylnaczcionkaakapitu"/>
          <w:rFonts w:eastAsia="Cambria"/>
          <w:b/>
          <w:color w:val="D51116"/>
          <w:sz w:val="56"/>
          <w:szCs w:val="48"/>
        </w:rPr>
        <w:t>Ostatnia strona</w:t>
      </w:r>
    </w:p>
    <w:p w:rsidR="0081431F" w:rsidRDefault="00F62A28">
      <w:pPr>
        <w:pStyle w:val="Normalny"/>
        <w:spacing w:after="80"/>
      </w:pPr>
      <w:r>
        <w:rPr>
          <w:rStyle w:val="Domylnaczcionkaakapitu"/>
          <w:rFonts w:eastAsia="Calibri"/>
          <w:b/>
          <w:bCs/>
          <w:color w:val="232323"/>
        </w:rPr>
        <w:t>Teczka Troski powinna znajdować się w domu, w ustalonym miejscu.</w:t>
      </w:r>
    </w:p>
    <w:p w:rsidR="0081431F" w:rsidRDefault="00F62A28">
      <w:pPr>
        <w:pStyle w:val="Normalny"/>
        <w:spacing w:after="80"/>
      </w:pPr>
      <w:r>
        <w:rPr>
          <w:rStyle w:val="Domylnaczcionkaakapitu"/>
          <w:rFonts w:eastAsia="Calibri"/>
          <w:b/>
          <w:bCs/>
          <w:color w:val="232323"/>
        </w:rPr>
        <w:t>Poinformuj wybraną bliską osobę Teczce i miejscu jej przechowywania.</w:t>
      </w:r>
    </w:p>
    <w:p w:rsidR="0081431F" w:rsidRDefault="0081431F">
      <w:pPr>
        <w:pStyle w:val="Normalny"/>
        <w:spacing w:after="80"/>
        <w:rPr>
          <w:rFonts w:eastAsia="Calibri"/>
          <w:b/>
          <w:color w:val="232323"/>
        </w:rPr>
      </w:pPr>
    </w:p>
    <w:tbl>
      <w:tblPr>
        <w:tblW w:w="1006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1"/>
        <w:gridCol w:w="5753"/>
      </w:tblGrid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 xml:space="preserve">Potwierdzam, że poinformowałem(-am) </w:t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br/>
            </w: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o teczce (imię i nazwisko):</w:t>
            </w:r>
          </w:p>
        </w:tc>
        <w:tc>
          <w:tcPr>
            <w:tcW w:w="5753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top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</w:pPr>
            <w:r>
              <w:rPr>
                <w:rStyle w:val="Domylnaczcionkaakapitu"/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Data</w:t>
            </w:r>
          </w:p>
        </w:tc>
        <w:tc>
          <w:tcPr>
            <w:tcW w:w="575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1431F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4311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F62A28">
            <w:pPr>
              <w:pStyle w:val="Normalny"/>
              <w:widowControl/>
              <w:suppressAutoHyphens w:val="0"/>
              <w:textAlignment w:val="auto"/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Cs/>
                <w:color w:val="232323"/>
                <w:kern w:val="0"/>
                <w:sz w:val="22"/>
                <w:szCs w:val="22"/>
                <w:lang w:eastAsia="en-US" w:bidi="ar-SA"/>
              </w:rPr>
              <w:t>Podpis</w:t>
            </w:r>
          </w:p>
        </w:tc>
        <w:tc>
          <w:tcPr>
            <w:tcW w:w="5753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81431F" w:rsidRDefault="0081431F">
            <w:pPr>
              <w:pStyle w:val="Normalny"/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81431F" w:rsidRDefault="0081431F">
      <w:pPr>
        <w:pStyle w:val="Normalny"/>
        <w:spacing w:after="80"/>
        <w:rPr>
          <w:rFonts w:eastAsia="Calibri"/>
          <w:b/>
          <w:color w:val="232323"/>
        </w:rPr>
      </w:pPr>
    </w:p>
    <w:p w:rsidR="0081431F" w:rsidRDefault="00F62A28">
      <w:pPr>
        <w:pStyle w:val="Standard"/>
      </w:pPr>
      <w:r>
        <w:rPr>
          <w:rStyle w:val="Domylnaczcionkaakapitu"/>
          <w:rFonts w:ascii="Aptos" w:hAnsi="Aptos"/>
          <w:b/>
          <w:noProof/>
          <w:color w:val="B20000"/>
          <w:sz w:val="96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189225</wp:posOffset>
                </wp:positionV>
                <wp:extent cx="6420487" cy="2038353"/>
                <wp:effectExtent l="0" t="0" r="0" b="0"/>
                <wp:wrapTopAndBottom/>
                <wp:docPr id="3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7" cy="2038353"/>
                        </a:xfrm>
                        <a:prstGeom prst="rect">
                          <a:avLst/>
                        </a:prstGeom>
                        <a:solidFill>
                          <a:srgbClr val="D5111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1431F" w:rsidRDefault="00F62A28">
                            <w:pPr>
                              <w:pStyle w:val="Normalny"/>
                              <w:spacing w:after="160"/>
                              <w:ind w:right="283"/>
                              <w:rPr>
                                <w:rFonts w:eastAsia="Calibri"/>
                                <w:b/>
                                <w:color w:val="FFFFF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FFFFFF"/>
                                <w:sz w:val="32"/>
                                <w:szCs w:val="40"/>
                              </w:rPr>
                              <w:t>Cel:</w:t>
                            </w:r>
                          </w:p>
                          <w:p w:rsidR="0081431F" w:rsidRDefault="00F62A28">
                            <w:pPr>
                              <w:pStyle w:val="Normalny"/>
                              <w:spacing w:after="160"/>
                              <w:ind w:right="283"/>
                            </w:pPr>
                            <w:r>
                              <w:rPr>
                                <w:rStyle w:val="Domylnaczcionkaakapitu"/>
                                <w:rFonts w:eastAsia="Calibri"/>
                                <w:b/>
                                <w:bCs/>
                                <w:i/>
                                <w:iCs/>
                                <w:color w:val="FFFFFF"/>
                                <w:szCs w:val="32"/>
                              </w:rPr>
                              <w:t>Teczka Troski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Cs w:val="32"/>
                              </w:rPr>
                              <w:t xml:space="preserve"> to nie dokument na śmierć. To dokument na życie. Na to, żeby ludzie, których kochasz, nie musieli w najtrudniejszych dniach szukać po szufladach, dzwonić po urzędach i zgadywać, czego byś chciał(-a). Wypełniając ją, dajesz im coś konkr</w:t>
                            </w:r>
                            <w:r>
                              <w:rPr>
                                <w:rStyle w:val="Domylnaczcionkaakapitu"/>
                                <w:rFonts w:eastAsia="Calibri"/>
                                <w:color w:val="FFFFFF"/>
                                <w:szCs w:val="32"/>
                              </w:rPr>
                              <w:t xml:space="preserve">etnego: spokój, że wiedzą o Twojej woli i pewność, że myślałeś(-aś) o nich za życia.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0;margin-top:14.9pt;width:505.55pt;height:160.5pt;z-index:2517073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" fillcolor="#d51116" stroked="f">
                <v:textbox>
                  <w:txbxContent>
                    <w:p w:rsidR="0081431F" w:rsidRDefault="00F62A28">
                      <w:pPr>
                        <w:pStyle w:val="Normalny"/>
                        <w:spacing w:after="160"/>
                        <w:ind w:right="283"/>
                        <w:rPr>
                          <w:rFonts w:eastAsia="Calibri"/>
                          <w:b/>
                          <w:color w:val="FFFFFF"/>
                          <w:sz w:val="32"/>
                          <w:szCs w:val="40"/>
                        </w:rPr>
                      </w:pPr>
                      <w:r>
                        <w:rPr>
                          <w:rFonts w:eastAsia="Calibri"/>
                          <w:b/>
                          <w:color w:val="FFFFFF"/>
                          <w:sz w:val="32"/>
                          <w:szCs w:val="40"/>
                        </w:rPr>
                        <w:t>Cel:</w:t>
                      </w:r>
                    </w:p>
                    <w:p w:rsidR="0081431F" w:rsidRDefault="00F62A28">
                      <w:pPr>
                        <w:pStyle w:val="Normalny"/>
                        <w:spacing w:after="160"/>
                        <w:ind w:right="283"/>
                      </w:pPr>
                      <w:r>
                        <w:rPr>
                          <w:rStyle w:val="Domylnaczcionkaakapitu"/>
                          <w:rFonts w:eastAsia="Calibri"/>
                          <w:b/>
                          <w:bCs/>
                          <w:i/>
                          <w:iCs/>
                          <w:color w:val="FFFFFF"/>
                          <w:szCs w:val="32"/>
                        </w:rPr>
                        <w:t>Teczka Troski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Cs w:val="32"/>
                        </w:rPr>
                        <w:t xml:space="preserve"> to nie dokument na śmierć. To dokument na życie. Na to, żeby ludzie, których kochasz, nie musieli w najtrudniejszych dniach szukać po szufladach, dzwonić po urzędach i zgadywać, czego byś chciał(-a). Wypełniając ją, dajesz im coś konkr</w:t>
                      </w:r>
                      <w:r>
                        <w:rPr>
                          <w:rStyle w:val="Domylnaczcionkaakapitu"/>
                          <w:rFonts w:eastAsia="Calibri"/>
                          <w:color w:val="FFFFFF"/>
                          <w:szCs w:val="32"/>
                        </w:rPr>
                        <w:t xml:space="preserve">etnego: spokój, że wiedzą o Twojej woli i pewność, że myślałeś(-aś) o nich za życia.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1431F" w:rsidRDefault="0081431F">
      <w:pPr>
        <w:pStyle w:val="Normalny"/>
        <w:rPr>
          <w:lang w:val="de-DE"/>
        </w:rPr>
      </w:pPr>
    </w:p>
    <w:p w:rsidR="0081431F" w:rsidRDefault="00F62A28">
      <w:pPr>
        <w:pStyle w:val="Normalny"/>
        <w:spacing w:after="80"/>
        <w:rPr>
          <w:rFonts w:eastAsia="Calibri"/>
          <w:b/>
          <w:color w:val="000000"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>Projekt: Fundacja Żyjemy Za Krótko</w:t>
      </w: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p w:rsidR="0081431F" w:rsidRDefault="0081431F">
      <w:pPr>
        <w:pStyle w:val="Normalny"/>
      </w:pPr>
    </w:p>
    <w:sectPr w:rsidR="0081431F">
      <w:headerReference w:type="default" r:id="rId9"/>
      <w:footerReference w:type="default" r:id="rId10"/>
      <w:pgSz w:w="12240" w:h="15840"/>
      <w:pgMar w:top="1247" w:right="1134" w:bottom="181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62A28">
      <w:r>
        <w:separator/>
      </w:r>
    </w:p>
  </w:endnote>
  <w:endnote w:type="continuationSeparator" w:id="0">
    <w:p w:rsidR="00000000" w:rsidRDefault="00F6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charset w:val="00"/>
    <w:family w:val="swiss"/>
    <w:pitch w:val="variable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</w:font>
  <w:font w:name="Apto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C5C" w:rsidRDefault="00F62A28">
    <w:pPr>
      <w:pStyle w:val="Nagwek"/>
      <w:tabs>
        <w:tab w:val="left" w:pos="378"/>
      </w:tabs>
      <w:ind w:right="360"/>
    </w:pPr>
    <w:r>
      <w:rPr>
        <w:rStyle w:val="Domylnaczcionkaakapitu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4137659</wp:posOffset>
              </wp:positionH>
              <wp:positionV relativeFrom="paragraph">
                <wp:posOffset>17145</wp:posOffset>
              </wp:positionV>
              <wp:extent cx="2495553" cy="275591"/>
              <wp:effectExtent l="0" t="0" r="0" b="0"/>
              <wp:wrapNone/>
              <wp:docPr id="1" name="Prostokąt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95553" cy="275591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:rsidR="000A7C5C" w:rsidRDefault="00F62A28">
                          <w:pPr>
                            <w:pStyle w:val="Normalny"/>
                            <w:tabs>
                              <w:tab w:val="left" w:pos="4395"/>
                            </w:tabs>
                            <w:ind w:left="23"/>
                            <w:jc w:val="both"/>
                          </w:pPr>
                          <w:r>
                            <w:rPr>
                              <w:rStyle w:val="Domylnaczcionkaakapitu"/>
                              <w:rFonts w:ascii="Aptos Display" w:hAnsi="Aptos Display" w:cs="Aptos"/>
                              <w:b/>
                              <w:bCs/>
                              <w:color w:val="000000"/>
                              <w:spacing w:val="20"/>
                              <w:sz w:val="18"/>
                              <w:szCs w:val="10"/>
                            </w:rPr>
                            <w:t>WWW</w:t>
                          </w:r>
                          <w:r>
                            <w:rPr>
                              <w:rStyle w:val="Domylnaczcionkaakapitu"/>
                              <w:rFonts w:ascii="Aptos Display" w:hAnsi="Aptos Display" w:cs="Aptos"/>
                              <w:b/>
                              <w:bCs/>
                              <w:color w:val="000000"/>
                              <w:spacing w:val="20"/>
                              <w:szCs w:val="16"/>
                            </w:rPr>
                            <w:t>.ZYJEMYZAKROTKO.</w:t>
                          </w:r>
                          <w:r>
                            <w:rPr>
                              <w:rStyle w:val="Domylnaczcionkaakapitu"/>
                              <w:rFonts w:ascii="Aptos Display" w:hAnsi="Aptos Display" w:cs="Aptos"/>
                              <w:b/>
                              <w:bCs/>
                              <w:color w:val="000000"/>
                              <w:spacing w:val="20"/>
                              <w:sz w:val="18"/>
                              <w:szCs w:val="10"/>
                            </w:rPr>
                            <w:t>PL</w:t>
                          </w:r>
                        </w:p>
                      </w:txbxContent>
                    </wps:txbx>
                    <wps:bodyPr vert="horz" wrap="square" lIns="91440" tIns="45720" rIns="91440" bIns="45720" anchor="ctr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61" o:spid="_x0000_s1040" style="position:absolute;margin-left:325.8pt;margin-top:1.35pt;width:196.5pt;height:2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" filled="f" stroked="f">
              <v:textbox>
                <w:txbxContent>
                  <w:p w:rsidR="000A7C5C" w:rsidRDefault="00F62A28">
                    <w:pPr>
                      <w:pStyle w:val="Normalny"/>
                      <w:tabs>
                        <w:tab w:val="left" w:pos="4395"/>
                      </w:tabs>
                      <w:ind w:left="23"/>
                      <w:jc w:val="both"/>
                    </w:pPr>
                    <w:r>
                      <w:rPr>
                        <w:rStyle w:val="Domylnaczcionkaakapitu"/>
                        <w:rFonts w:ascii="Aptos Display" w:hAnsi="Aptos Display" w:cs="Aptos"/>
                        <w:b/>
                        <w:bCs/>
                        <w:color w:val="000000"/>
                        <w:spacing w:val="20"/>
                        <w:sz w:val="18"/>
                        <w:szCs w:val="10"/>
                      </w:rPr>
                      <w:t>WWW</w:t>
                    </w:r>
                    <w:r>
                      <w:rPr>
                        <w:rStyle w:val="Domylnaczcionkaakapitu"/>
                        <w:rFonts w:ascii="Aptos Display" w:hAnsi="Aptos Display" w:cs="Aptos"/>
                        <w:b/>
                        <w:bCs/>
                        <w:color w:val="000000"/>
                        <w:spacing w:val="20"/>
                        <w:szCs w:val="16"/>
                      </w:rPr>
                      <w:t>.ZYJEMYZAKROTKO.</w:t>
                    </w:r>
                    <w:r>
                      <w:rPr>
                        <w:rStyle w:val="Domylnaczcionkaakapitu"/>
                        <w:rFonts w:ascii="Aptos Display" w:hAnsi="Aptos Display" w:cs="Aptos"/>
                        <w:b/>
                        <w:bCs/>
                        <w:color w:val="000000"/>
                        <w:spacing w:val="20"/>
                        <w:sz w:val="18"/>
                        <w:szCs w:val="10"/>
                      </w:rPr>
                      <w:t>PL</w:t>
                    </w:r>
                  </w:p>
                </w:txbxContent>
              </v:textbox>
            </v:rect>
          </w:pict>
        </mc:Fallback>
      </mc:AlternateContent>
    </w:r>
    <w:r>
      <w:rPr>
        <w:rStyle w:val="Domylnaczcionkaakapitu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13331</wp:posOffset>
          </wp:positionH>
          <wp:positionV relativeFrom="paragraph">
            <wp:posOffset>-125730</wp:posOffset>
          </wp:positionV>
          <wp:extent cx="1183005" cy="615318"/>
          <wp:effectExtent l="0" t="0" r="0" b="0"/>
          <wp:wrapNone/>
          <wp:docPr id="2" name="Obraz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3005" cy="615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64766</wp:posOffset>
              </wp:positionV>
              <wp:extent cx="288292" cy="0"/>
              <wp:effectExtent l="0" t="0" r="0" b="0"/>
              <wp:wrapNone/>
              <wp:docPr id="3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29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0A7C5C" w:rsidRDefault="00F62A28">
                          <w:pPr>
                            <w:pStyle w:val="Stopka"/>
                            <w:jc w:val="center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41" type="#_x0000_t202" style="position:absolute;margin-left:0;margin-top:5.1pt;width:22.7pt;height:0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" filled="f" stroked="f">
              <v:textbox style="mso-fit-shape-to-text:t" inset="0,0,0,0">
                <w:txbxContent>
                  <w:p w:rsidR="000A7C5C" w:rsidRDefault="00F62A28">
                    <w:pPr>
                      <w:pStyle w:val="Stopka"/>
                      <w:jc w:val="center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Style w:val="Domylnaczcionkaakapitu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-3172</wp:posOffset>
              </wp:positionH>
              <wp:positionV relativeFrom="paragraph">
                <wp:posOffset>1078050</wp:posOffset>
              </wp:positionV>
              <wp:extent cx="6151881" cy="0"/>
              <wp:effectExtent l="0" t="0" r="20319" b="19050"/>
              <wp:wrapNone/>
              <wp:docPr id="4" name="Łącznik prosty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1881" cy="0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D0D0D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52C111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62" o:spid="_x0000_s1026" type="#_x0000_t32" style="position:absolute;margin-left:-.25pt;margin-top:84.9pt;width:484.4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" strokecolor="#0d0d0d" strokeweight=".26467mm">
              <v:stroke joinstyle="miter"/>
            </v:shape>
          </w:pict>
        </mc:Fallback>
      </mc:AlternateContent>
    </w:r>
  </w:p>
  <w:p w:rsidR="000A7C5C" w:rsidRDefault="00F62A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62A28">
      <w:r>
        <w:rPr>
          <w:color w:val="000000"/>
        </w:rPr>
        <w:separator/>
      </w:r>
    </w:p>
  </w:footnote>
  <w:footnote w:type="continuationSeparator" w:id="0">
    <w:p w:rsidR="00000000" w:rsidRDefault="00F62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C5C" w:rsidRDefault="00F62A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2894"/>
    <w:multiLevelType w:val="multilevel"/>
    <w:tmpl w:val="05503F3E"/>
    <w:styleLink w:val="LFO2"/>
    <w:lvl w:ilvl="0">
      <w:numFmt w:val="bullet"/>
      <w:pStyle w:val="Listapunktowana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6327C6A"/>
    <w:multiLevelType w:val="multilevel"/>
    <w:tmpl w:val="A11E83D8"/>
    <w:lvl w:ilvl="0">
      <w:numFmt w:val="bullet"/>
      <w:lvlText w:val="▶"/>
      <w:lvlJc w:val="left"/>
      <w:pPr>
        <w:ind w:left="947" w:hanging="360"/>
      </w:pPr>
      <w:rPr>
        <w:rFonts w:ascii="Segoe UI Symbol" w:hAnsi="Segoe UI Symbol"/>
        <w:color w:val="FF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5AA7864"/>
    <w:multiLevelType w:val="multilevel"/>
    <w:tmpl w:val="B1EC5454"/>
    <w:lvl w:ilvl="0">
      <w:numFmt w:val="bullet"/>
      <w:lvlText w:val="▶"/>
      <w:lvlJc w:val="left"/>
      <w:pPr>
        <w:ind w:left="1174" w:hanging="360"/>
      </w:pPr>
      <w:rPr>
        <w:rFonts w:ascii="Segoe UI Symbol" w:hAnsi="Segoe UI Symbol"/>
        <w:color w:val="FF0000"/>
      </w:rPr>
    </w:lvl>
    <w:lvl w:ilvl="1">
      <w:numFmt w:val="bullet"/>
      <w:lvlText w:val="o"/>
      <w:lvlJc w:val="left"/>
      <w:pPr>
        <w:ind w:left="16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07" w:hanging="360"/>
      </w:pPr>
      <w:rPr>
        <w:rFonts w:ascii="Wingdings" w:hAnsi="Wingdings"/>
      </w:rPr>
    </w:lvl>
  </w:abstractNum>
  <w:abstractNum w:abstractNumId="3" w15:restartNumberingAfterBreak="0">
    <w:nsid w:val="3CCF1BEA"/>
    <w:multiLevelType w:val="multilevel"/>
    <w:tmpl w:val="1DDE2A04"/>
    <w:styleLink w:val="LFO1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DB03FDF"/>
    <w:multiLevelType w:val="multilevel"/>
    <w:tmpl w:val="2C120602"/>
    <w:styleLink w:val="LFO3"/>
    <w:lvl w:ilvl="0">
      <w:numFmt w:val="bullet"/>
      <w:pStyle w:val="Listapunktowana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C5E5529"/>
    <w:multiLevelType w:val="multilevel"/>
    <w:tmpl w:val="7C6839E2"/>
    <w:styleLink w:val="LFO5"/>
    <w:lvl w:ilvl="0">
      <w:start w:val="1"/>
      <w:numFmt w:val="decimal"/>
      <w:pStyle w:val="Listanumerowana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533212B"/>
    <w:multiLevelType w:val="multilevel"/>
    <w:tmpl w:val="71CAD1EE"/>
    <w:lvl w:ilvl="0">
      <w:numFmt w:val="bullet"/>
      <w:lvlText w:val=""/>
      <w:lvlJc w:val="left"/>
      <w:pPr>
        <w:ind w:left="720" w:hanging="360"/>
      </w:pPr>
      <w:rPr>
        <w:rFonts w:ascii="Inter" w:hAnsi="Inter"/>
        <w:color w:val="FF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5FD389A"/>
    <w:multiLevelType w:val="multilevel"/>
    <w:tmpl w:val="7BA29C9E"/>
    <w:styleLink w:val="LFO6"/>
    <w:lvl w:ilvl="0">
      <w:start w:val="1"/>
      <w:numFmt w:val="decimal"/>
      <w:pStyle w:val="Listanumerowana2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FC155E1"/>
    <w:multiLevelType w:val="multilevel"/>
    <w:tmpl w:val="A50AF2CE"/>
    <w:styleLink w:val="LFO7"/>
    <w:lvl w:ilvl="0">
      <w:start w:val="1"/>
      <w:numFmt w:val="decimal"/>
      <w:pStyle w:val="Listanumerowana3"/>
      <w:lvlText w:val="%1.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1431F"/>
    <w:rsid w:val="0081431F"/>
    <w:rsid w:val="00F6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23E69E4-9814-4CAA-AC3D-68927B04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pPr>
      <w:keepNext/>
      <w:keepLines/>
      <w:widowControl/>
      <w:suppressAutoHyphens w:val="0"/>
      <w:spacing w:before="480" w:line="276" w:lineRule="auto"/>
      <w:textAlignment w:val="auto"/>
      <w:outlineLvl w:val="0"/>
    </w:pPr>
    <w:rPr>
      <w:rFonts w:ascii="Aptos Display" w:eastAsia="Times New Roman" w:hAnsi="Aptos Display" w:cs="Times New Roman"/>
      <w:b/>
      <w:bCs/>
      <w:color w:val="0F4761"/>
      <w:kern w:val="0"/>
      <w:sz w:val="28"/>
      <w:szCs w:val="28"/>
      <w:lang w:val="en-US" w:eastAsia="en-US" w:bidi="ar-SA"/>
    </w:rPr>
  </w:style>
  <w:style w:type="paragraph" w:customStyle="1" w:styleId="Nagwek2">
    <w:name w:val="Nagłówek 2"/>
    <w:basedOn w:val="Normalny"/>
    <w:next w:val="Normalny"/>
    <w:pPr>
      <w:keepNext/>
      <w:keepLines/>
      <w:widowControl/>
      <w:suppressAutoHyphens w:val="0"/>
      <w:spacing w:before="200" w:line="276" w:lineRule="auto"/>
      <w:textAlignment w:val="auto"/>
      <w:outlineLvl w:val="1"/>
    </w:pPr>
    <w:rPr>
      <w:rFonts w:ascii="Aptos Display" w:eastAsia="Times New Roman" w:hAnsi="Aptos Display" w:cs="Times New Roman"/>
      <w:b/>
      <w:bCs/>
      <w:color w:val="156082"/>
      <w:kern w:val="0"/>
      <w:sz w:val="26"/>
      <w:szCs w:val="26"/>
      <w:lang w:val="en-US" w:eastAsia="en-US" w:bidi="ar-SA"/>
    </w:rPr>
  </w:style>
  <w:style w:type="paragraph" w:customStyle="1" w:styleId="Nagwek3">
    <w:name w:val="Nagłówek 3"/>
    <w:basedOn w:val="Normalny"/>
    <w:next w:val="Normalny"/>
    <w:pPr>
      <w:keepNext/>
      <w:keepLines/>
      <w:widowControl/>
      <w:suppressAutoHyphens w:val="0"/>
      <w:spacing w:before="200" w:line="276" w:lineRule="auto"/>
      <w:textAlignment w:val="auto"/>
      <w:outlineLvl w:val="2"/>
    </w:pPr>
    <w:rPr>
      <w:rFonts w:ascii="Aptos Display" w:eastAsia="Times New Roman" w:hAnsi="Aptos Display" w:cs="Times New Roman"/>
      <w:b/>
      <w:bCs/>
      <w:color w:val="156082"/>
      <w:kern w:val="0"/>
      <w:sz w:val="22"/>
      <w:szCs w:val="22"/>
      <w:lang w:val="en-US" w:eastAsia="en-US" w:bidi="ar-SA"/>
    </w:rPr>
  </w:style>
  <w:style w:type="paragraph" w:customStyle="1" w:styleId="Nagwek4">
    <w:name w:val="Nagłówek 4"/>
    <w:basedOn w:val="Normalny"/>
    <w:next w:val="Normalny"/>
    <w:pPr>
      <w:keepNext/>
      <w:keepLines/>
      <w:widowControl/>
      <w:suppressAutoHyphens w:val="0"/>
      <w:spacing w:before="200" w:line="276" w:lineRule="auto"/>
      <w:textAlignment w:val="auto"/>
      <w:outlineLvl w:val="3"/>
    </w:pPr>
    <w:rPr>
      <w:rFonts w:ascii="Aptos Display" w:eastAsia="Times New Roman" w:hAnsi="Aptos Display" w:cs="Times New Roman"/>
      <w:b/>
      <w:bCs/>
      <w:i/>
      <w:iCs/>
      <w:color w:val="156082"/>
      <w:kern w:val="0"/>
      <w:sz w:val="22"/>
      <w:szCs w:val="22"/>
      <w:lang w:val="en-US" w:eastAsia="en-US" w:bidi="ar-SA"/>
    </w:rPr>
  </w:style>
  <w:style w:type="paragraph" w:customStyle="1" w:styleId="Nagwek5">
    <w:name w:val="Nagłówek 5"/>
    <w:basedOn w:val="Normalny"/>
    <w:next w:val="Normalny"/>
    <w:pPr>
      <w:keepNext/>
      <w:keepLines/>
      <w:widowControl/>
      <w:suppressAutoHyphens w:val="0"/>
      <w:spacing w:before="200" w:line="276" w:lineRule="auto"/>
      <w:textAlignment w:val="auto"/>
      <w:outlineLvl w:val="4"/>
    </w:pPr>
    <w:rPr>
      <w:rFonts w:ascii="Aptos Display" w:eastAsia="Times New Roman" w:hAnsi="Aptos Display" w:cs="Times New Roman"/>
      <w:color w:val="0A2F40"/>
      <w:kern w:val="0"/>
      <w:sz w:val="22"/>
      <w:szCs w:val="22"/>
      <w:lang w:val="en-US" w:eastAsia="en-US" w:bidi="ar-SA"/>
    </w:rPr>
  </w:style>
  <w:style w:type="paragraph" w:customStyle="1" w:styleId="Nagwek6">
    <w:name w:val="Nagłówek 6"/>
    <w:basedOn w:val="Normalny"/>
    <w:next w:val="Normalny"/>
    <w:pPr>
      <w:keepNext/>
      <w:keepLines/>
      <w:widowControl/>
      <w:suppressAutoHyphens w:val="0"/>
      <w:spacing w:before="200" w:line="276" w:lineRule="auto"/>
      <w:textAlignment w:val="auto"/>
      <w:outlineLvl w:val="5"/>
    </w:pPr>
    <w:rPr>
      <w:rFonts w:ascii="Aptos Display" w:eastAsia="Times New Roman" w:hAnsi="Aptos Display" w:cs="Times New Roman"/>
      <w:i/>
      <w:iCs/>
      <w:color w:val="0A2F40"/>
      <w:kern w:val="0"/>
      <w:sz w:val="22"/>
      <w:szCs w:val="22"/>
      <w:lang w:val="en-US" w:eastAsia="en-US" w:bidi="ar-SA"/>
    </w:rPr>
  </w:style>
  <w:style w:type="paragraph" w:customStyle="1" w:styleId="Nagwek7">
    <w:name w:val="Nagłówek 7"/>
    <w:basedOn w:val="Normalny"/>
    <w:next w:val="Normalny"/>
    <w:pPr>
      <w:keepNext/>
      <w:keepLines/>
      <w:widowControl/>
      <w:suppressAutoHyphens w:val="0"/>
      <w:spacing w:before="200" w:line="276" w:lineRule="auto"/>
      <w:textAlignment w:val="auto"/>
      <w:outlineLvl w:val="6"/>
    </w:pPr>
    <w:rPr>
      <w:rFonts w:ascii="Aptos Display" w:eastAsia="Times New Roman" w:hAnsi="Aptos Display" w:cs="Times New Roman"/>
      <w:i/>
      <w:iCs/>
      <w:color w:val="404040"/>
      <w:kern w:val="0"/>
      <w:sz w:val="22"/>
      <w:szCs w:val="22"/>
      <w:lang w:val="en-US" w:eastAsia="en-US" w:bidi="ar-SA"/>
    </w:rPr>
  </w:style>
  <w:style w:type="paragraph" w:customStyle="1" w:styleId="Nagwek8">
    <w:name w:val="Nagłówek 8"/>
    <w:basedOn w:val="Normalny"/>
    <w:next w:val="Normalny"/>
    <w:pPr>
      <w:keepNext/>
      <w:keepLines/>
      <w:widowControl/>
      <w:suppressAutoHyphens w:val="0"/>
      <w:spacing w:before="200" w:line="276" w:lineRule="auto"/>
      <w:textAlignment w:val="auto"/>
      <w:outlineLvl w:val="7"/>
    </w:pPr>
    <w:rPr>
      <w:rFonts w:ascii="Aptos Display" w:eastAsia="Times New Roman" w:hAnsi="Aptos Display" w:cs="Times New Roman"/>
      <w:color w:val="156082"/>
      <w:kern w:val="0"/>
      <w:sz w:val="20"/>
      <w:szCs w:val="20"/>
      <w:lang w:val="en-US" w:eastAsia="en-US" w:bidi="ar-SA"/>
    </w:rPr>
  </w:style>
  <w:style w:type="paragraph" w:customStyle="1" w:styleId="Nagwek9">
    <w:name w:val="Nagłówek 9"/>
    <w:basedOn w:val="Normalny"/>
    <w:next w:val="Normalny"/>
    <w:pPr>
      <w:keepNext/>
      <w:keepLines/>
      <w:widowControl/>
      <w:suppressAutoHyphens w:val="0"/>
      <w:spacing w:before="200" w:line="276" w:lineRule="auto"/>
      <w:textAlignment w:val="auto"/>
      <w:outlineLvl w:val="8"/>
    </w:pPr>
    <w:rPr>
      <w:rFonts w:ascii="Aptos Display" w:eastAsia="Times New Roman" w:hAnsi="Aptos Display" w:cs="Times New Roman"/>
      <w:i/>
      <w:iCs/>
      <w:color w:val="404040"/>
      <w:kern w:val="0"/>
      <w:sz w:val="20"/>
      <w:szCs w:val="20"/>
      <w:lang w:val="en-US" w:eastAsia="en-US" w:bidi="ar-SA"/>
    </w:rPr>
  </w:style>
  <w:style w:type="paragraph" w:customStyle="1" w:styleId="Normalny">
    <w:name w:val="Normalny"/>
    <w:pPr>
      <w:suppressAutoHyphens/>
    </w:pPr>
    <w:rPr>
      <w:rFonts w:ascii="Aptos" w:hAnsi="Aptos"/>
      <w:lang w:val="pl-PL"/>
    </w:r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</w:style>
  <w:style w:type="paragraph" w:customStyle="1" w:styleId="Legenda">
    <w:name w:val="Legenda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b/>
      <w:bCs/>
      <w:color w:val="0F4761"/>
      <w:kern w:val="0"/>
      <w:sz w:val="28"/>
      <w:szCs w:val="28"/>
      <w:lang w:val="en-US" w:eastAsia="en-US" w:bidi="ar-SA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b/>
      <w:bCs/>
      <w:color w:val="156082"/>
      <w:kern w:val="0"/>
      <w:sz w:val="26"/>
      <w:szCs w:val="26"/>
      <w:lang w:val="en-US" w:eastAsia="en-US" w:bidi="ar-SA"/>
    </w:rPr>
  </w:style>
  <w:style w:type="character" w:customStyle="1" w:styleId="Nagwek3Znak">
    <w:name w:val="Nagłówek 3 Znak"/>
    <w:basedOn w:val="Domylnaczcionkaakapitu"/>
    <w:rPr>
      <w:rFonts w:ascii="Aptos Display" w:eastAsia="Times New Roman" w:hAnsi="Aptos Display" w:cs="Times New Roman"/>
      <w:b/>
      <w:bCs/>
      <w:color w:val="156082"/>
      <w:kern w:val="0"/>
      <w:sz w:val="22"/>
      <w:szCs w:val="22"/>
      <w:lang w:val="en-US" w:eastAsia="en-US" w:bidi="ar-SA"/>
    </w:rPr>
  </w:style>
  <w:style w:type="character" w:customStyle="1" w:styleId="Nagwek4Znak">
    <w:name w:val="Nagłówek 4 Znak"/>
    <w:basedOn w:val="Domylnaczcionkaakapitu"/>
    <w:rPr>
      <w:rFonts w:ascii="Aptos Display" w:eastAsia="Times New Roman" w:hAnsi="Aptos Display" w:cs="Times New Roman"/>
      <w:b/>
      <w:bCs/>
      <w:i/>
      <w:iCs/>
      <w:color w:val="156082"/>
      <w:kern w:val="0"/>
      <w:sz w:val="22"/>
      <w:szCs w:val="22"/>
      <w:lang w:val="en-US" w:eastAsia="en-US" w:bidi="ar-SA"/>
    </w:rPr>
  </w:style>
  <w:style w:type="character" w:customStyle="1" w:styleId="Nagwek5Znak">
    <w:name w:val="Nagłówek 5 Znak"/>
    <w:basedOn w:val="Domylnaczcionkaakapitu"/>
    <w:rPr>
      <w:rFonts w:ascii="Aptos Display" w:eastAsia="Times New Roman" w:hAnsi="Aptos Display" w:cs="Times New Roman"/>
      <w:color w:val="0A2F40"/>
      <w:kern w:val="0"/>
      <w:sz w:val="22"/>
      <w:szCs w:val="22"/>
      <w:lang w:val="en-US" w:eastAsia="en-US" w:bidi="ar-SA"/>
    </w:rPr>
  </w:style>
  <w:style w:type="character" w:customStyle="1" w:styleId="Nagwek6Znak">
    <w:name w:val="Nagłówek 6 Znak"/>
    <w:basedOn w:val="Domylnaczcionkaakapitu"/>
    <w:rPr>
      <w:rFonts w:ascii="Aptos Display" w:eastAsia="Times New Roman" w:hAnsi="Aptos Display" w:cs="Times New Roman"/>
      <w:i/>
      <w:iCs/>
      <w:color w:val="0A2F40"/>
      <w:kern w:val="0"/>
      <w:sz w:val="22"/>
      <w:szCs w:val="22"/>
      <w:lang w:val="en-US" w:eastAsia="en-US" w:bidi="ar-SA"/>
    </w:rPr>
  </w:style>
  <w:style w:type="character" w:customStyle="1" w:styleId="Nagwek7Znak">
    <w:name w:val="Nagłówek 7 Znak"/>
    <w:basedOn w:val="Domylnaczcionkaakapitu"/>
    <w:rPr>
      <w:rFonts w:ascii="Aptos Display" w:eastAsia="Times New Roman" w:hAnsi="Aptos Display" w:cs="Times New Roman"/>
      <w:i/>
      <w:iCs/>
      <w:color w:val="404040"/>
      <w:kern w:val="0"/>
      <w:sz w:val="22"/>
      <w:szCs w:val="22"/>
      <w:lang w:val="en-US" w:eastAsia="en-US" w:bidi="ar-SA"/>
    </w:rPr>
  </w:style>
  <w:style w:type="character" w:customStyle="1" w:styleId="Nagwek8Znak">
    <w:name w:val="Nagłówek 8 Znak"/>
    <w:basedOn w:val="Domylnaczcionkaakapitu"/>
    <w:rPr>
      <w:rFonts w:ascii="Aptos Display" w:eastAsia="Times New Roman" w:hAnsi="Aptos Display" w:cs="Times New Roman"/>
      <w:color w:val="156082"/>
      <w:kern w:val="0"/>
      <w:sz w:val="20"/>
      <w:szCs w:val="20"/>
      <w:lang w:val="en-US" w:eastAsia="en-US" w:bidi="ar-SA"/>
    </w:rPr>
  </w:style>
  <w:style w:type="character" w:customStyle="1" w:styleId="Nagwek9Znak">
    <w:name w:val="Nagłówek 9 Znak"/>
    <w:basedOn w:val="Domylnaczcionkaakapitu"/>
    <w:rPr>
      <w:rFonts w:ascii="Aptos Display" w:eastAsia="Times New Roman" w:hAnsi="Aptos Display" w:cs="Times New Roman"/>
      <w:i/>
      <w:iCs/>
      <w:color w:val="404040"/>
      <w:kern w:val="0"/>
      <w:sz w:val="20"/>
      <w:szCs w:val="20"/>
      <w:lang w:val="en-US" w:eastAsia="en-US" w:bidi="ar-SA"/>
    </w:rPr>
  </w:style>
  <w:style w:type="paragraph" w:customStyle="1" w:styleId="Nagwek">
    <w:name w:val="Nagłówek"/>
    <w:basedOn w:val="Normalny"/>
    <w:pPr>
      <w:widowControl/>
      <w:tabs>
        <w:tab w:val="center" w:pos="4680"/>
        <w:tab w:val="right" w:pos="9360"/>
      </w:tabs>
      <w:suppressAutoHyphens w:val="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character" w:customStyle="1" w:styleId="NagwekZnak">
    <w:name w:val="Nagłówek Znak"/>
    <w:basedOn w:val="Domylnaczcionkaakapitu"/>
    <w:rPr>
      <w:rFonts w:ascii="Aptos" w:eastAsia="Times New Roman" w:hAnsi="Aptos" w:cs="Times New Roman"/>
      <w:kern w:val="0"/>
      <w:sz w:val="22"/>
      <w:szCs w:val="22"/>
      <w:lang w:val="en-US" w:eastAsia="en-US" w:bidi="ar-SA"/>
    </w:rPr>
  </w:style>
  <w:style w:type="paragraph" w:customStyle="1" w:styleId="Stopka">
    <w:name w:val="Stopka"/>
    <w:basedOn w:val="Normalny"/>
    <w:pPr>
      <w:widowControl/>
      <w:tabs>
        <w:tab w:val="center" w:pos="4680"/>
        <w:tab w:val="right" w:pos="9360"/>
      </w:tabs>
      <w:suppressAutoHyphens w:val="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character" w:customStyle="1" w:styleId="StopkaZnak">
    <w:name w:val="Stopka Znak"/>
    <w:basedOn w:val="Domylnaczcionkaakapitu"/>
    <w:rPr>
      <w:rFonts w:ascii="Aptos" w:eastAsia="Times New Roman" w:hAnsi="Aptos" w:cs="Times New Roman"/>
      <w:kern w:val="0"/>
      <w:sz w:val="22"/>
      <w:szCs w:val="22"/>
      <w:lang w:val="en-US" w:eastAsia="en-US" w:bidi="ar-SA"/>
    </w:rPr>
  </w:style>
  <w:style w:type="paragraph" w:customStyle="1" w:styleId="Bezodstpw">
    <w:name w:val="Bez odstępów"/>
    <w:pPr>
      <w:widowControl/>
      <w:textAlignment w:val="auto"/>
    </w:pPr>
    <w:rPr>
      <w:rFonts w:ascii="Aptos" w:eastAsia="Times New Roman" w:hAnsi="Aptos" w:cs="Times New Roman"/>
      <w:kern w:val="0"/>
      <w:sz w:val="22"/>
      <w:szCs w:val="22"/>
      <w:lang w:val="en-US" w:eastAsia="en-US" w:bidi="ar-SA"/>
    </w:rPr>
  </w:style>
  <w:style w:type="paragraph" w:customStyle="1" w:styleId="Tytu">
    <w:name w:val="Tytuł"/>
    <w:basedOn w:val="Normalny"/>
    <w:next w:val="Normalny"/>
    <w:pPr>
      <w:widowControl/>
      <w:pBdr>
        <w:bottom w:val="single" w:sz="8" w:space="4" w:color="156082"/>
      </w:pBdr>
      <w:suppressAutoHyphens w:val="0"/>
      <w:spacing w:after="300"/>
      <w:textAlignment w:val="auto"/>
    </w:pPr>
    <w:rPr>
      <w:rFonts w:ascii="Aptos Display" w:eastAsia="Times New Roman" w:hAnsi="Aptos Display" w:cs="Times New Roman"/>
      <w:color w:val="0A1D30"/>
      <w:spacing w:val="5"/>
      <w:sz w:val="52"/>
      <w:szCs w:val="52"/>
      <w:lang w:val="en-US" w:eastAsia="en-US" w:bidi="ar-SA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color w:val="0A1D30"/>
      <w:spacing w:val="5"/>
      <w:kern w:val="3"/>
      <w:sz w:val="52"/>
      <w:szCs w:val="52"/>
      <w:lang w:val="en-US" w:eastAsia="en-US" w:bidi="ar-SA"/>
    </w:rPr>
  </w:style>
  <w:style w:type="paragraph" w:customStyle="1" w:styleId="Podtytu">
    <w:name w:val="Podtytuł"/>
    <w:basedOn w:val="Normalny"/>
    <w:next w:val="Normalny"/>
    <w:pPr>
      <w:widowControl/>
      <w:suppressAutoHyphens w:val="0"/>
      <w:spacing w:after="200" w:line="276" w:lineRule="auto"/>
      <w:textAlignment w:val="auto"/>
    </w:pPr>
    <w:rPr>
      <w:rFonts w:ascii="Aptos Display" w:eastAsia="Times New Roman" w:hAnsi="Aptos Display" w:cs="Times New Roman"/>
      <w:i/>
      <w:iCs/>
      <w:color w:val="156082"/>
      <w:spacing w:val="15"/>
      <w:kern w:val="0"/>
      <w:lang w:val="en-US" w:eastAsia="en-US" w:bidi="ar-SA"/>
    </w:rPr>
  </w:style>
  <w:style w:type="character" w:customStyle="1" w:styleId="PodtytuZnak">
    <w:name w:val="Podtytuł Znak"/>
    <w:basedOn w:val="Domylnaczcionkaakapitu"/>
    <w:rPr>
      <w:rFonts w:ascii="Aptos Display" w:eastAsia="Times New Roman" w:hAnsi="Aptos Display" w:cs="Times New Roman"/>
      <w:i/>
      <w:iCs/>
      <w:color w:val="156082"/>
      <w:spacing w:val="15"/>
      <w:kern w:val="0"/>
      <w:lang w:val="en-US" w:eastAsia="en-US" w:bidi="ar-SA"/>
    </w:rPr>
  </w:style>
  <w:style w:type="paragraph" w:customStyle="1" w:styleId="Akapitzlist">
    <w:name w:val="Akapit z listą"/>
    <w:basedOn w:val="Normalny"/>
    <w:pPr>
      <w:widowControl/>
      <w:suppressAutoHyphens w:val="0"/>
      <w:spacing w:after="200" w:line="276" w:lineRule="auto"/>
      <w:ind w:left="72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Tekstpodstawowy">
    <w:name w:val="Tekst podstawowy"/>
    <w:basedOn w:val="Normalny"/>
    <w:pPr>
      <w:widowControl/>
      <w:suppressAutoHyphens w:val="0"/>
      <w:spacing w:after="120" w:line="276" w:lineRule="auto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rPr>
      <w:rFonts w:ascii="Aptos" w:eastAsia="Times New Roman" w:hAnsi="Aptos" w:cs="Times New Roman"/>
      <w:kern w:val="0"/>
      <w:sz w:val="22"/>
      <w:szCs w:val="22"/>
      <w:lang w:val="en-US" w:eastAsia="en-US" w:bidi="ar-SA"/>
    </w:rPr>
  </w:style>
  <w:style w:type="paragraph" w:customStyle="1" w:styleId="Tekstpodstawowy2">
    <w:name w:val="Tekst podstawowy 2"/>
    <w:basedOn w:val="Normalny"/>
    <w:pPr>
      <w:widowControl/>
      <w:suppressAutoHyphens w:val="0"/>
      <w:spacing w:after="120" w:line="480" w:lineRule="auto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character" w:customStyle="1" w:styleId="Tekstpodstawowy2Znak">
    <w:name w:val="Tekst podstawowy 2 Znak"/>
    <w:basedOn w:val="Domylnaczcionkaakapitu"/>
    <w:rPr>
      <w:rFonts w:ascii="Aptos" w:eastAsia="Times New Roman" w:hAnsi="Aptos" w:cs="Times New Roman"/>
      <w:kern w:val="0"/>
      <w:sz w:val="22"/>
      <w:szCs w:val="22"/>
      <w:lang w:val="en-US" w:eastAsia="en-US" w:bidi="ar-SA"/>
    </w:rPr>
  </w:style>
  <w:style w:type="paragraph" w:customStyle="1" w:styleId="Tekstpodstawowy3">
    <w:name w:val="Tekst podstawowy 3"/>
    <w:basedOn w:val="Normalny"/>
    <w:pPr>
      <w:widowControl/>
      <w:suppressAutoHyphens w:val="0"/>
      <w:spacing w:after="120" w:line="276" w:lineRule="auto"/>
      <w:textAlignment w:val="auto"/>
    </w:pPr>
    <w:rPr>
      <w:rFonts w:eastAsia="Times New Roman" w:cs="Times New Roman"/>
      <w:kern w:val="0"/>
      <w:sz w:val="16"/>
      <w:szCs w:val="16"/>
      <w:lang w:val="en-US" w:eastAsia="en-US" w:bidi="ar-SA"/>
    </w:rPr>
  </w:style>
  <w:style w:type="character" w:customStyle="1" w:styleId="Tekstpodstawowy3Znak">
    <w:name w:val="Tekst podstawowy 3 Znak"/>
    <w:basedOn w:val="Domylnaczcionkaakapitu"/>
    <w:rPr>
      <w:rFonts w:ascii="Aptos" w:eastAsia="Times New Roman" w:hAnsi="Aptos" w:cs="Times New Roman"/>
      <w:kern w:val="0"/>
      <w:sz w:val="16"/>
      <w:szCs w:val="16"/>
      <w:lang w:val="en-US" w:eastAsia="en-US" w:bidi="ar-SA"/>
    </w:rPr>
  </w:style>
  <w:style w:type="paragraph" w:customStyle="1" w:styleId="Lista2">
    <w:name w:val="Lista 2"/>
    <w:basedOn w:val="Normalny"/>
    <w:pPr>
      <w:widowControl/>
      <w:suppressAutoHyphens w:val="0"/>
      <w:spacing w:after="200" w:line="276" w:lineRule="auto"/>
      <w:ind w:left="720" w:hanging="36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3">
    <w:name w:val="Lista 3"/>
    <w:basedOn w:val="Normalny"/>
    <w:pPr>
      <w:widowControl/>
      <w:suppressAutoHyphens w:val="0"/>
      <w:spacing w:after="200" w:line="276" w:lineRule="auto"/>
      <w:ind w:left="1080" w:hanging="36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punktowana">
    <w:name w:val="Lista punktowana"/>
    <w:basedOn w:val="Normalny"/>
    <w:pPr>
      <w:widowControl/>
      <w:numPr>
        <w:numId w:val="1"/>
      </w:numPr>
      <w:suppressAutoHyphens w:val="0"/>
      <w:spacing w:after="200" w:line="276" w:lineRule="auto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punktowana2">
    <w:name w:val="Lista punktowana 2"/>
    <w:basedOn w:val="Normalny"/>
    <w:pPr>
      <w:widowControl/>
      <w:numPr>
        <w:numId w:val="2"/>
      </w:numPr>
      <w:suppressAutoHyphens w:val="0"/>
      <w:spacing w:after="200" w:line="276" w:lineRule="auto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punktowana3">
    <w:name w:val="Lista punktowana 3"/>
    <w:basedOn w:val="Normalny"/>
    <w:pPr>
      <w:widowControl/>
      <w:numPr>
        <w:numId w:val="3"/>
      </w:numPr>
      <w:suppressAutoHyphens w:val="0"/>
      <w:spacing w:after="200" w:line="276" w:lineRule="auto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numerowana">
    <w:name w:val="Lista numerowana"/>
    <w:basedOn w:val="Normalny"/>
    <w:pPr>
      <w:widowControl/>
      <w:numPr>
        <w:numId w:val="4"/>
      </w:numPr>
      <w:suppressAutoHyphens w:val="0"/>
      <w:spacing w:after="200" w:line="276" w:lineRule="auto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numerowana2">
    <w:name w:val="Lista numerowana 2"/>
    <w:basedOn w:val="Normalny"/>
    <w:pPr>
      <w:widowControl/>
      <w:numPr>
        <w:numId w:val="5"/>
      </w:numPr>
      <w:suppressAutoHyphens w:val="0"/>
      <w:spacing w:after="200" w:line="276" w:lineRule="auto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numerowana3">
    <w:name w:val="Lista numerowana 3"/>
    <w:basedOn w:val="Normalny"/>
    <w:pPr>
      <w:widowControl/>
      <w:numPr>
        <w:numId w:val="6"/>
      </w:numPr>
      <w:suppressAutoHyphens w:val="0"/>
      <w:spacing w:after="200" w:line="276" w:lineRule="auto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-kontynuacja">
    <w:name w:val="Lista - kontynuacja"/>
    <w:basedOn w:val="Normalny"/>
    <w:pPr>
      <w:widowControl/>
      <w:suppressAutoHyphens w:val="0"/>
      <w:spacing w:after="120" w:line="276" w:lineRule="auto"/>
      <w:ind w:left="36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-kontynuacja2">
    <w:name w:val="Lista - kontynuacja 2"/>
    <w:basedOn w:val="Normalny"/>
    <w:pPr>
      <w:widowControl/>
      <w:suppressAutoHyphens w:val="0"/>
      <w:spacing w:after="120" w:line="276" w:lineRule="auto"/>
      <w:ind w:left="72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Lista-kontynuacja3">
    <w:name w:val="Lista - kontynuacja 3"/>
    <w:basedOn w:val="Normalny"/>
    <w:pPr>
      <w:widowControl/>
      <w:suppressAutoHyphens w:val="0"/>
      <w:spacing w:after="120" w:line="276" w:lineRule="auto"/>
      <w:ind w:left="1080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customStyle="1" w:styleId="Tekstmakra">
    <w:name w:val="Tekst makra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  <w:textAlignment w:val="auto"/>
    </w:pPr>
    <w:rPr>
      <w:rFonts w:ascii="Courier" w:eastAsia="Times New Roman" w:hAnsi="Courier" w:cs="Times New Roman"/>
      <w:kern w:val="0"/>
      <w:sz w:val="20"/>
      <w:szCs w:val="20"/>
      <w:lang w:val="en-US" w:eastAsia="en-US" w:bidi="ar-SA"/>
    </w:rPr>
  </w:style>
  <w:style w:type="character" w:customStyle="1" w:styleId="TekstmakraZnak">
    <w:name w:val="Tekst makra Znak"/>
    <w:basedOn w:val="Domylnaczcionkaakapitu"/>
    <w:rPr>
      <w:rFonts w:ascii="Courier" w:eastAsia="Times New Roman" w:hAnsi="Courier" w:cs="Times New Roman"/>
      <w:kern w:val="0"/>
      <w:sz w:val="20"/>
      <w:szCs w:val="20"/>
      <w:lang w:val="en-US" w:eastAsia="en-US" w:bidi="ar-SA"/>
    </w:rPr>
  </w:style>
  <w:style w:type="paragraph" w:customStyle="1" w:styleId="Cytat">
    <w:name w:val="Cytat"/>
    <w:basedOn w:val="Normalny"/>
    <w:next w:val="Normalny"/>
    <w:pPr>
      <w:widowControl/>
      <w:suppressAutoHyphens w:val="0"/>
      <w:spacing w:after="200" w:line="276" w:lineRule="auto"/>
      <w:textAlignment w:val="auto"/>
    </w:pPr>
    <w:rPr>
      <w:rFonts w:eastAsia="Times New Roman" w:cs="Times New Roman"/>
      <w:i/>
      <w:iCs/>
      <w:color w:val="000000"/>
      <w:kern w:val="0"/>
      <w:sz w:val="22"/>
      <w:szCs w:val="22"/>
      <w:lang w:val="en-US" w:eastAsia="en-US" w:bidi="ar-SA"/>
    </w:rPr>
  </w:style>
  <w:style w:type="character" w:customStyle="1" w:styleId="CytatZnak">
    <w:name w:val="Cytat Znak"/>
    <w:basedOn w:val="Domylnaczcionkaakapitu"/>
    <w:rPr>
      <w:rFonts w:ascii="Aptos" w:eastAsia="Times New Roman" w:hAnsi="Aptos" w:cs="Times New Roman"/>
      <w:i/>
      <w:iCs/>
      <w:color w:val="000000"/>
      <w:kern w:val="0"/>
      <w:sz w:val="22"/>
      <w:szCs w:val="22"/>
      <w:lang w:val="en-US" w:eastAsia="en-US" w:bidi="ar-SA"/>
    </w:rPr>
  </w:style>
  <w:style w:type="character" w:customStyle="1" w:styleId="Pogrubienie">
    <w:name w:val="Pogrubienie"/>
    <w:basedOn w:val="Domylnaczcionkaakapitu"/>
    <w:rPr>
      <w:b/>
      <w:bCs/>
    </w:rPr>
  </w:style>
  <w:style w:type="character" w:customStyle="1" w:styleId="Uwydatnienie">
    <w:name w:val="Uwydatnienie"/>
    <w:basedOn w:val="Domylnaczcionkaakapitu"/>
    <w:rPr>
      <w:i/>
      <w:iCs/>
    </w:rPr>
  </w:style>
  <w:style w:type="paragraph" w:customStyle="1" w:styleId="Cytatintensywny">
    <w:name w:val="Cytat intensywny"/>
    <w:basedOn w:val="Normalny"/>
    <w:next w:val="Normalny"/>
    <w:pPr>
      <w:widowControl/>
      <w:pBdr>
        <w:bottom w:val="single" w:sz="4" w:space="4" w:color="156082"/>
      </w:pBdr>
      <w:suppressAutoHyphens w:val="0"/>
      <w:spacing w:before="200" w:after="280" w:line="276" w:lineRule="auto"/>
      <w:ind w:left="936" w:right="936"/>
      <w:textAlignment w:val="auto"/>
    </w:pPr>
    <w:rPr>
      <w:rFonts w:eastAsia="Times New Roman" w:cs="Times New Roman"/>
      <w:b/>
      <w:bCs/>
      <w:i/>
      <w:iCs/>
      <w:color w:val="156082"/>
      <w:kern w:val="0"/>
      <w:sz w:val="22"/>
      <w:szCs w:val="22"/>
      <w:lang w:val="en-US" w:eastAsia="en-US" w:bidi="ar-SA"/>
    </w:rPr>
  </w:style>
  <w:style w:type="character" w:customStyle="1" w:styleId="CytatintensywnyZnak">
    <w:name w:val="Cytat intensywny Znak"/>
    <w:basedOn w:val="Domylnaczcionkaakapitu"/>
    <w:rPr>
      <w:rFonts w:ascii="Aptos" w:eastAsia="Times New Roman" w:hAnsi="Aptos" w:cs="Times New Roman"/>
      <w:b/>
      <w:bCs/>
      <w:i/>
      <w:iCs/>
      <w:color w:val="156082"/>
      <w:kern w:val="0"/>
      <w:sz w:val="22"/>
      <w:szCs w:val="22"/>
      <w:lang w:val="en-US" w:eastAsia="en-US" w:bidi="ar-SA"/>
    </w:rPr>
  </w:style>
  <w:style w:type="character" w:customStyle="1" w:styleId="Wyrnieniedelikatne">
    <w:name w:val="Wyróżnienie delikatne"/>
    <w:basedOn w:val="Domylnaczcionkaakapitu"/>
    <w:rPr>
      <w:i/>
      <w:iCs/>
      <w:color w:val="808080"/>
    </w:rPr>
  </w:style>
  <w:style w:type="character" w:customStyle="1" w:styleId="Wyrnienieintensywne">
    <w:name w:val="Wyróżnienie intensywne"/>
    <w:basedOn w:val="Domylnaczcionkaakapitu"/>
    <w:rPr>
      <w:b/>
      <w:bCs/>
      <w:i/>
      <w:iCs/>
      <w:color w:val="156082"/>
    </w:rPr>
  </w:style>
  <w:style w:type="character" w:customStyle="1" w:styleId="Odwoaniedelikatne">
    <w:name w:val="Odwołanie delikatne"/>
    <w:basedOn w:val="Domylnaczcionkaakapitu"/>
    <w:rPr>
      <w:smallCaps/>
      <w:color w:val="E97132"/>
      <w:u w:val="single"/>
    </w:rPr>
  </w:style>
  <w:style w:type="character" w:customStyle="1" w:styleId="Odwoanieintensywne">
    <w:name w:val="Odwołanie intensywne"/>
    <w:basedOn w:val="Domylnaczcionkaakapitu"/>
    <w:rPr>
      <w:b/>
      <w:bCs/>
      <w:smallCaps/>
      <w:color w:val="E97132"/>
      <w:spacing w:val="5"/>
      <w:u w:val="single"/>
    </w:rPr>
  </w:style>
  <w:style w:type="character" w:customStyle="1" w:styleId="Tytuksiki">
    <w:name w:val="Tytuł książki"/>
    <w:basedOn w:val="Domylnaczcionkaakapitu"/>
    <w:rPr>
      <w:b/>
      <w:bCs/>
      <w:smallCaps/>
      <w:spacing w:val="5"/>
    </w:rPr>
  </w:style>
  <w:style w:type="paragraph" w:customStyle="1" w:styleId="Nagwekspisutreci">
    <w:name w:val="Nagłówek spisu treści"/>
    <w:basedOn w:val="Nagwek1"/>
    <w:next w:val="Normalny"/>
  </w:style>
  <w:style w:type="paragraph" w:customStyle="1" w:styleId="Tekstprzypisudolnego">
    <w:name w:val="Tekst przypisu dolnego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Aptos" w:hAnsi="Aptos"/>
      <w:sz w:val="20"/>
      <w:szCs w:val="20"/>
      <w:lang w:val="pl-PL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Numerwiersza">
    <w:name w:val="Numer wiersza"/>
    <w:basedOn w:val="Domylnaczcionkaakapitu"/>
  </w:style>
  <w:style w:type="character" w:customStyle="1" w:styleId="Numerstrony">
    <w:name w:val="Numer strony"/>
    <w:basedOn w:val="Domylnaczcionkaakapitu"/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paragraph" w:customStyle="1" w:styleId="Tekstkomentarza">
    <w:name w:val="Tekst komentarza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Aptos" w:hAnsi="Aptos"/>
      <w:sz w:val="20"/>
      <w:szCs w:val="20"/>
      <w:lang w:val="pl-PL"/>
    </w:rPr>
  </w:style>
  <w:style w:type="paragraph" w:customStyle="1" w:styleId="Tematkomentarza">
    <w:name w:val="Temat komentarza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ascii="Aptos" w:hAnsi="Aptos"/>
      <w:b/>
      <w:bCs/>
      <w:sz w:val="20"/>
      <w:szCs w:val="20"/>
      <w:lang w:val="pl-PL"/>
    </w:rPr>
  </w:style>
  <w:style w:type="paragraph" w:customStyle="1" w:styleId="p1">
    <w:name w:val="p1"/>
    <w:basedOn w:val="Normalny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s1">
    <w:name w:val="s1"/>
    <w:basedOn w:val="Domylnaczcionkaakapitu"/>
  </w:style>
  <w:style w:type="numbering" w:customStyle="1" w:styleId="LFO1">
    <w:name w:val="LFO1"/>
    <w:basedOn w:val="NoList"/>
    <w:pPr>
      <w:numPr>
        <w:numId w:val="1"/>
      </w:numPr>
    </w:pPr>
  </w:style>
  <w:style w:type="numbering" w:customStyle="1" w:styleId="LFO2">
    <w:name w:val="LFO2"/>
    <w:basedOn w:val="NoList"/>
    <w:pPr>
      <w:numPr>
        <w:numId w:val="2"/>
      </w:numPr>
    </w:pPr>
  </w:style>
  <w:style w:type="numbering" w:customStyle="1" w:styleId="LFO3">
    <w:name w:val="LFO3"/>
    <w:basedOn w:val="NoList"/>
    <w:pPr>
      <w:numPr>
        <w:numId w:val="3"/>
      </w:numPr>
    </w:pPr>
  </w:style>
  <w:style w:type="numbering" w:customStyle="1" w:styleId="LFO5">
    <w:name w:val="LFO5"/>
    <w:basedOn w:val="NoList"/>
    <w:pPr>
      <w:numPr>
        <w:numId w:val="4"/>
      </w:numPr>
    </w:pPr>
  </w:style>
  <w:style w:type="numbering" w:customStyle="1" w:styleId="LFO6">
    <w:name w:val="LFO6"/>
    <w:basedOn w:val="NoList"/>
    <w:pPr>
      <w:numPr>
        <w:numId w:val="5"/>
      </w:numPr>
    </w:pPr>
  </w:style>
  <w:style w:type="numbering" w:customStyle="1" w:styleId="LFO7">
    <w:name w:val="LFO7"/>
    <w:basedOn w:val="NoList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1515</Words>
  <Characters>8636</Characters>
  <Application>Microsoft Office Word</Application>
  <DocSecurity>4</DocSecurity>
  <Lines>71</Lines>
  <Paragraphs>20</Paragraphs>
  <ScaleCrop>false</ScaleCrop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Szyniec-Mazur</dc:creator>
  <cp:lastModifiedBy>word</cp:lastModifiedBy>
  <cp:revision>2</cp:revision>
  <cp:lastPrinted>2026-03-19T07:09:00Z</cp:lastPrinted>
  <dcterms:created xsi:type="dcterms:W3CDTF">2026-03-26T15:14:00Z</dcterms:created>
  <dcterms:modified xsi:type="dcterms:W3CDTF">2026-03-26T15:14:00Z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